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1EDF7" w:themeColor="accent6" w:themeTint="33"/>
  <w:body>
    <w:tbl>
      <w:tblPr>
        <w:tblW w:w="10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au de la disposition globale du prospectus"/>
      </w:tblPr>
      <w:tblGrid>
        <w:gridCol w:w="4761"/>
        <w:gridCol w:w="142"/>
        <w:gridCol w:w="5174"/>
      </w:tblGrid>
      <w:tr w:rsidR="00BC5661" w:rsidTr="008237BD">
        <w:trPr>
          <w:trHeight w:hRule="exact" w:val="15326"/>
          <w:jc w:val="center"/>
        </w:trPr>
        <w:tc>
          <w:tcPr>
            <w:tcW w:w="4761" w:type="dxa"/>
            <w:tcBorders>
              <w:right w:val="nil"/>
            </w:tcBorders>
          </w:tcPr>
          <w:tbl>
            <w:tblPr>
              <w:tblW w:w="476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isposition du contenu du corps du prospectus"/>
            </w:tblPr>
            <w:tblGrid>
              <w:gridCol w:w="4761"/>
            </w:tblGrid>
            <w:tr w:rsidR="00BC5661" w:rsidTr="0056462A">
              <w:trPr>
                <w:cantSplit/>
                <w:trHeight w:hRule="exact" w:val="6812"/>
              </w:trPr>
              <w:tc>
                <w:tcPr>
                  <w:tcW w:w="4761" w:type="dxa"/>
                </w:tcPr>
                <w:p w:rsidR="00BC5661" w:rsidRDefault="00FF0303" w:rsidP="00FF0303"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59188DD" wp14:editId="4B3C6897">
                        <wp:extent cx="2933700" cy="3924300"/>
                        <wp:effectExtent l="57150" t="57150" r="57150" b="76200"/>
                        <wp:docPr id="11" name="Diagramme 11"/>
                        <wp:cNvGraphicFramePr/>
                        <a:graphic xmlns:a="http://schemas.openxmlformats.org/drawingml/2006/main"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12" r:lo="rId13" r:qs="rId14" r:cs="rId15"/>
                          </a:graphicData>
                        </a:graphic>
                      </wp:inline>
                    </w:drawing>
                  </w:r>
                </w:p>
              </w:tc>
            </w:tr>
            <w:tr w:rsidR="00BC5661" w:rsidTr="0079409C">
              <w:trPr>
                <w:trHeight w:hRule="exact" w:val="5994"/>
              </w:trPr>
              <w:tc>
                <w:tcPr>
                  <w:tcW w:w="4761" w:type="dxa"/>
                  <w:shd w:val="clear" w:color="auto" w:fill="3366FF"/>
                </w:tcPr>
                <w:p w:rsidR="00BC5661" w:rsidRPr="0079409C" w:rsidRDefault="0079409C" w:rsidP="00094DC8">
                  <w:pPr>
                    <w:pStyle w:val="Sous-titre"/>
                    <w:jc w:val="center"/>
                    <w:rPr>
                      <w:rFonts w:ascii="Calibri" w:hAnsi="Calibri"/>
                      <w:b/>
                      <w:color w:val="FFFFFF" w:themeColor="background1"/>
                      <w:sz w:val="48"/>
                      <w:szCs w:val="64"/>
                    </w:rPr>
                  </w:pPr>
                  <w:r>
                    <w:rPr>
                      <w:rFonts w:ascii="Calibri" w:hAnsi="Calibri"/>
                      <w:b/>
                      <w:color w:val="FFFFFF" w:themeColor="background1"/>
                      <w:sz w:val="48"/>
                      <w:szCs w:val="64"/>
                    </w:rPr>
                    <w:t>REJO</w:t>
                  </w:r>
                  <w:r w:rsidR="00B235AB" w:rsidRPr="0079409C">
                    <w:rPr>
                      <w:rFonts w:ascii="Calibri" w:hAnsi="Calibri"/>
                      <w:b/>
                      <w:color w:val="FFFFFF" w:themeColor="background1"/>
                      <w:sz w:val="48"/>
                      <w:szCs w:val="64"/>
                    </w:rPr>
                    <w:t>IGNEZ-NOUS</w:t>
                  </w:r>
                  <w:r w:rsidR="00094DC8" w:rsidRPr="0079409C">
                    <w:rPr>
                      <w:rFonts w:ascii="Calibri" w:hAnsi="Calibri"/>
                      <w:b/>
                      <w:color w:val="FFFFFF" w:themeColor="background1"/>
                      <w:sz w:val="48"/>
                      <w:szCs w:val="64"/>
                    </w:rPr>
                    <w:t> !</w:t>
                  </w:r>
                </w:p>
                <w:p w:rsidR="00BC5661" w:rsidRPr="00EC381F" w:rsidRDefault="001337A1" w:rsidP="001337A1">
                  <w:pPr>
                    <w:pStyle w:val="Titre"/>
                    <w:tabs>
                      <w:tab w:val="left" w:pos="5425"/>
                    </w:tabs>
                    <w:rPr>
                      <w:sz w:val="16"/>
                      <w:szCs w:val="16"/>
                    </w:rPr>
                  </w:pPr>
                  <w:r w:rsidRPr="0079409C">
                    <w:rPr>
                      <w:sz w:val="12"/>
                      <w:szCs w:val="16"/>
                    </w:rPr>
                    <w:tab/>
                  </w:r>
                </w:p>
                <w:p w:rsidR="00EC381F" w:rsidRPr="0079409C" w:rsidRDefault="00EC381F" w:rsidP="00D16E08">
                  <w:pPr>
                    <w:spacing w:line="288" w:lineRule="auto"/>
                    <w:ind w:left="232" w:right="284"/>
                    <w:jc w:val="both"/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</w:pPr>
                  <w:r w:rsidRPr="0079409C"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  <w:t xml:space="preserve">Premier employeur de son secteur sur le territoire des Marches de Bretagne, le CHMB est labellisé Hôpital de Proximité. </w:t>
                  </w:r>
                </w:p>
                <w:p w:rsidR="00EC381F" w:rsidRPr="0079409C" w:rsidRDefault="00EC381F" w:rsidP="00D16E08">
                  <w:pPr>
                    <w:spacing w:line="288" w:lineRule="auto"/>
                    <w:ind w:left="232" w:right="284"/>
                    <w:jc w:val="both"/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</w:pPr>
                  <w:r w:rsidRPr="0079409C"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  <w:t>D'une capacité de 782 lits &amp; places, répartis sur 5 établissements &amp; 4 sites géographiques, il emploie plus de 660 personnes.</w:t>
                  </w:r>
                </w:p>
                <w:p w:rsidR="00776BFD" w:rsidRPr="0079409C" w:rsidRDefault="00776BFD" w:rsidP="00D16E08">
                  <w:pPr>
                    <w:spacing w:line="288" w:lineRule="auto"/>
                    <w:ind w:left="232" w:right="284"/>
                    <w:jc w:val="both"/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</w:pPr>
                  <w:r w:rsidRPr="0079409C"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  <w:t>Son offre comprend des lits &amp; places de SSIAD, d’EHPAD, de SSR, de Médecine &amp; en Foyer Occupationnel pour adultes en situation de handicap.</w:t>
                  </w:r>
                </w:p>
                <w:p w:rsidR="00BC5661" w:rsidRPr="0079409C" w:rsidRDefault="00EC381F" w:rsidP="00D16E08">
                  <w:pPr>
                    <w:spacing w:line="288" w:lineRule="auto"/>
                    <w:ind w:left="232" w:right="284"/>
                    <w:jc w:val="both"/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</w:pPr>
                  <w:r w:rsidRPr="0079409C">
                    <w:rPr>
                      <w:rFonts w:ascii="Calibri" w:hAnsi="Calibri"/>
                      <w:b/>
                      <w:color w:val="FFFFFF" w:themeColor="background1"/>
                      <w:sz w:val="22"/>
                    </w:rPr>
                    <w:t xml:space="preserve"> Ses missions essentielles sont le soin, l'accompagnement du grand âge et du handicap, ainsi que la prévention.</w:t>
                  </w:r>
                </w:p>
                <w:p w:rsidR="00776BFD" w:rsidRDefault="00776BFD" w:rsidP="00776BFD">
                  <w:pPr>
                    <w:spacing w:line="288" w:lineRule="auto"/>
                  </w:pPr>
                </w:p>
              </w:tc>
            </w:tr>
            <w:tr w:rsidR="00BC5661" w:rsidTr="00AC5409">
              <w:trPr>
                <w:trHeight w:hRule="exact" w:val="2500"/>
              </w:trPr>
              <w:tc>
                <w:tcPr>
                  <w:tcW w:w="4761" w:type="dxa"/>
                  <w:vAlign w:val="center"/>
                </w:tcPr>
                <w:p w:rsidR="00BC5661" w:rsidRDefault="00D16E08" w:rsidP="00AC5409"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60288" behindDoc="0" locked="0" layoutInCell="1" allowOverlap="1" wp14:anchorId="573360A3" wp14:editId="690F3D9B">
                        <wp:simplePos x="0" y="0"/>
                        <wp:positionH relativeFrom="column">
                          <wp:posOffset>958850</wp:posOffset>
                        </wp:positionH>
                        <wp:positionV relativeFrom="paragraph">
                          <wp:posOffset>619125</wp:posOffset>
                        </wp:positionV>
                        <wp:extent cx="226695" cy="226695"/>
                        <wp:effectExtent l="0" t="0" r="1905" b="1905"/>
                        <wp:wrapNone/>
                        <wp:docPr id="3" name="Imag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" cy="2266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fr-FR"/>
                    </w:rPr>
                    <w:drawing>
                      <wp:anchor distT="0" distB="0" distL="114300" distR="114300" simplePos="0" relativeHeight="251659264" behindDoc="0" locked="0" layoutInCell="1" allowOverlap="1" wp14:anchorId="08BB4ED6" wp14:editId="14CC0DF5">
                        <wp:simplePos x="0" y="0"/>
                        <wp:positionH relativeFrom="column">
                          <wp:posOffset>1257300</wp:posOffset>
                        </wp:positionH>
                        <wp:positionV relativeFrom="paragraph">
                          <wp:posOffset>624205</wp:posOffset>
                        </wp:positionV>
                        <wp:extent cx="212090" cy="220345"/>
                        <wp:effectExtent l="0" t="0" r="0" b="8255"/>
                        <wp:wrapNone/>
                        <wp:docPr id="26" name="Image 26">
                          <a:hlinkClick xmlns:a="http://schemas.openxmlformats.org/drawingml/2006/main" r:id="rId1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FB.PN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090" cy="2203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73403BE7" wp14:editId="02470D33">
                            <wp:simplePos x="0" y="0"/>
                            <wp:positionH relativeFrom="column">
                              <wp:posOffset>1558925</wp:posOffset>
                            </wp:positionH>
                            <wp:positionV relativeFrom="paragraph">
                              <wp:posOffset>525780</wp:posOffset>
                            </wp:positionV>
                            <wp:extent cx="2009775" cy="476250"/>
                            <wp:effectExtent l="0" t="0" r="9525" b="0"/>
                            <wp:wrapNone/>
                            <wp:docPr id="13" name="Zone de texte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2009775" cy="47625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6">
                                        <a:lumMod val="20000"/>
                                        <a:lumOff val="80000"/>
                                      </a:schemeClr>
                                    </a:solidFill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5B4CCF" w:rsidRPr="008237BD" w:rsidRDefault="005B4CCF" w:rsidP="005B4CCF">
                                        <w:pPr>
                                          <w:shd w:val="clear" w:color="auto" w:fill="D1EDF7" w:themeFill="accent6" w:themeFillTint="33"/>
                                          <w:jc w:val="center"/>
                                          <w:rPr>
                                            <w:rFonts w:ascii="Calibri" w:hAnsi="Calibri" w:cs="Calibri"/>
                                            <w:b/>
                                            <w:color w:val="3366FF"/>
                                            <w:sz w:val="44"/>
                                            <w:szCs w:val="44"/>
                                          </w:rPr>
                                        </w:pPr>
                                        <w:r w:rsidRPr="008237BD">
                                          <w:rPr>
                                            <w:rFonts w:ascii="Calibri" w:hAnsi="Calibri" w:cs="Calibri"/>
                                            <w:b/>
                                            <w:color w:val="3366FF"/>
                                            <w:sz w:val="44"/>
                                            <w:szCs w:val="44"/>
                                          </w:rPr>
                                          <w:t>02.99.98.31.33.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Zone de texte 13" o:spid="_x0000_s1026" type="#_x0000_t202" style="position:absolute;margin-left:122.75pt;margin-top:41.4pt;width:158.2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" fillcolor="#d1edf7 [665]" stroked="f" strokeweight=".5pt">
                            <v:textbox>
                              <w:txbxContent>
                                <w:p w:rsidR="005B4CCF" w:rsidRPr="008237BD" w:rsidRDefault="005B4CCF" w:rsidP="005B4CCF">
                                  <w:pPr>
                                    <w:shd w:val="clear" w:color="auto" w:fill="D1EDF7" w:themeFill="accent6" w:themeFillTint="33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color w:val="3366FF"/>
                                      <w:sz w:val="44"/>
                                      <w:szCs w:val="44"/>
                                    </w:rPr>
                                  </w:pPr>
                                  <w:r w:rsidRPr="008237BD">
                                    <w:rPr>
                                      <w:rFonts w:ascii="Calibri" w:hAnsi="Calibri" w:cs="Calibri"/>
                                      <w:b/>
                                      <w:color w:val="3366FF"/>
                                      <w:sz w:val="44"/>
                                      <w:szCs w:val="44"/>
                                    </w:rPr>
                                    <w:t>02.99.98.31.33.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7AD20FCD" wp14:editId="67B5271B">
                        <wp:extent cx="1009650" cy="1257012"/>
                        <wp:effectExtent l="0" t="0" r="0" b="0"/>
                        <wp:docPr id="10" name="Image 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logo_placeholder.pn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09650" cy="12570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C5661" w:rsidRDefault="00BC5661" w:rsidP="00EC381F">
            <w:pPr>
              <w:jc w:val="center"/>
            </w:pPr>
          </w:p>
        </w:tc>
        <w:tc>
          <w:tcPr>
            <w:tcW w:w="142" w:type="dxa"/>
            <w:tcBorders>
              <w:left w:val="nil"/>
            </w:tcBorders>
          </w:tcPr>
          <w:p w:rsidR="0079409C" w:rsidRDefault="0079409C"/>
          <w:p w:rsidR="00BC5661" w:rsidRPr="0079409C" w:rsidRDefault="00BC5661" w:rsidP="0079409C"/>
        </w:tc>
        <w:tc>
          <w:tcPr>
            <w:tcW w:w="5174" w:type="dxa"/>
            <w:shd w:val="clear" w:color="auto" w:fill="125266" w:themeFill="accent6" w:themeFillShade="80"/>
          </w:tcPr>
          <w:tbl>
            <w:tblPr>
              <w:tblW w:w="5386" w:type="dxa"/>
              <w:shd w:val="clear" w:color="auto" w:fill="808080" w:themeFill="background1" w:themeFillShade="80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Disposition de la barre latérale du prospectus"/>
            </w:tblPr>
            <w:tblGrid>
              <w:gridCol w:w="5386"/>
            </w:tblGrid>
            <w:tr w:rsidR="00BC5661" w:rsidTr="00605D57">
              <w:trPr>
                <w:trHeight w:hRule="exact" w:val="10780"/>
              </w:trPr>
              <w:tc>
                <w:tcPr>
                  <w:tcW w:w="5386" w:type="dxa"/>
                  <w:shd w:val="clear" w:color="auto" w:fill="404040" w:themeFill="text1" w:themeFillTint="BF"/>
                </w:tcPr>
                <w:p w:rsidR="0079409C" w:rsidRDefault="00D3154C" w:rsidP="0056462A">
                  <w:pPr>
                    <w:pStyle w:val="Titre2"/>
                    <w:spacing w:before="240"/>
                    <w:ind w:left="-140"/>
                    <w:rPr>
                      <w:rFonts w:ascii="Calibri" w:hAnsi="Calibri"/>
                      <w:b/>
                      <w:color w:val="3366FF"/>
                      <w:sz w:val="44"/>
                      <w:szCs w:val="44"/>
                    </w:rPr>
                  </w:pPr>
                  <w:r w:rsidRPr="007E0E86">
                    <w:rPr>
                      <w:rFonts w:ascii="Calibri" w:hAnsi="Calibri"/>
                      <w:b/>
                      <w:color w:val="3366FF"/>
                      <w:sz w:val="44"/>
                      <w:szCs w:val="44"/>
                    </w:rPr>
                    <w:t>A</w:t>
                  </w:r>
                  <w:r w:rsidR="00045432">
                    <w:rPr>
                      <w:rFonts w:ascii="Calibri" w:hAnsi="Calibri"/>
                      <w:b/>
                      <w:color w:val="3366FF"/>
                      <w:sz w:val="44"/>
                      <w:szCs w:val="44"/>
                    </w:rPr>
                    <w:t>ide-soignant</w:t>
                  </w:r>
                  <w:r w:rsidR="00F11218">
                    <w:rPr>
                      <w:rFonts w:ascii="Calibri" w:hAnsi="Calibri"/>
                      <w:b/>
                      <w:color w:val="3366FF"/>
                      <w:sz w:val="44"/>
                      <w:szCs w:val="44"/>
                    </w:rPr>
                    <w:t xml:space="preserve"> H/F</w:t>
                  </w:r>
                </w:p>
                <w:p w:rsidR="00164554" w:rsidRPr="00164554" w:rsidRDefault="00164554" w:rsidP="00164554">
                  <w:pPr>
                    <w:pStyle w:val="Titre2"/>
                    <w:rPr>
                      <w:rFonts w:ascii="Calibri" w:hAnsi="Calibri"/>
                      <w:b/>
                      <w:color w:val="3366FF"/>
                      <w:sz w:val="44"/>
                      <w:szCs w:val="44"/>
                    </w:rPr>
                  </w:pPr>
                  <w:r w:rsidRPr="00164554">
                    <w:rPr>
                      <w:rFonts w:ascii="Calibri" w:hAnsi="Calibri"/>
                      <w:b/>
                      <w:color w:val="3366FF"/>
                      <w:sz w:val="44"/>
                      <w:szCs w:val="44"/>
                    </w:rPr>
                    <w:t>100%</w:t>
                  </w:r>
                </w:p>
                <w:p w:rsidR="007E0E86" w:rsidRDefault="00EA1DFE" w:rsidP="0056462A">
                  <w:pPr>
                    <w:pStyle w:val="Titre2"/>
                    <w:ind w:left="-140"/>
                    <w:rPr>
                      <w:rFonts w:ascii="Calibri" w:hAnsi="Calibri"/>
                      <w:b/>
                      <w:color w:val="3366FF"/>
                      <w:sz w:val="44"/>
                      <w:szCs w:val="44"/>
                    </w:rPr>
                  </w:pPr>
                  <w:r w:rsidRPr="007E0E86">
                    <w:rPr>
                      <w:rFonts w:ascii="Calibri" w:hAnsi="Calibri"/>
                      <w:b/>
                      <w:color w:val="3366FF"/>
                      <w:sz w:val="44"/>
                      <w:szCs w:val="44"/>
                    </w:rPr>
                    <w:t>CDD</w:t>
                  </w:r>
                  <w:r>
                    <w:rPr>
                      <w:rFonts w:ascii="Calibri" w:hAnsi="Calibri"/>
                      <w:b/>
                      <w:color w:val="3366FF"/>
                      <w:sz w:val="44"/>
                      <w:szCs w:val="44"/>
                    </w:rPr>
                    <w:t xml:space="preserve"> </w:t>
                  </w:r>
                  <w:r w:rsidR="00F11218">
                    <w:rPr>
                      <w:rFonts w:ascii="Calibri" w:hAnsi="Calibri"/>
                      <w:b/>
                      <w:color w:val="3366FF"/>
                      <w:sz w:val="44"/>
                      <w:szCs w:val="44"/>
                    </w:rPr>
                    <w:t>6</w:t>
                  </w:r>
                  <w:r w:rsidR="0079409C" w:rsidRPr="007E0E86">
                    <w:rPr>
                      <w:rFonts w:ascii="Calibri" w:hAnsi="Calibri"/>
                      <w:b/>
                      <w:color w:val="3366FF"/>
                      <w:sz w:val="44"/>
                      <w:szCs w:val="44"/>
                    </w:rPr>
                    <w:t xml:space="preserve"> mois</w:t>
                  </w:r>
                  <w:r w:rsidR="003C1491" w:rsidRPr="007E0E86">
                    <w:rPr>
                      <w:rFonts w:ascii="Calibri" w:hAnsi="Calibri"/>
                      <w:b/>
                      <w:color w:val="3366FF"/>
                      <w:sz w:val="44"/>
                      <w:szCs w:val="44"/>
                    </w:rPr>
                    <w:t xml:space="preserve"> (renouvelable)</w:t>
                  </w:r>
                </w:p>
                <w:p w:rsidR="00605D57" w:rsidRPr="00605D57" w:rsidRDefault="00605D57" w:rsidP="00605D57">
                  <w:pPr>
                    <w:pStyle w:val="Titre2"/>
                    <w:rPr>
                      <w:rFonts w:ascii="Calibri" w:hAnsi="Calibri"/>
                      <w:b/>
                      <w:color w:val="3366FF"/>
                      <w:sz w:val="36"/>
                      <w:szCs w:val="36"/>
                    </w:rPr>
                  </w:pPr>
                  <w:r w:rsidRPr="00605D57">
                    <w:rPr>
                      <w:rFonts w:ascii="Calibri" w:hAnsi="Calibri"/>
                      <w:b/>
                      <w:color w:val="3366FF"/>
                      <w:sz w:val="36"/>
                      <w:szCs w:val="36"/>
                    </w:rPr>
                    <w:t>A compter du 16/11/2020</w:t>
                  </w:r>
                </w:p>
                <w:p w:rsidR="0056462A" w:rsidRPr="0056462A" w:rsidRDefault="0056462A" w:rsidP="0056462A">
                  <w:pPr>
                    <w:pStyle w:val="Titre2"/>
                    <w:ind w:left="-140"/>
                    <w:rPr>
                      <w:rFonts w:ascii="Calibri" w:eastAsiaTheme="minorEastAsia" w:hAnsi="Calibri" w:cstheme="majorHAnsi"/>
                      <w:b/>
                      <w:sz w:val="36"/>
                      <w:szCs w:val="36"/>
                    </w:rPr>
                  </w:pPr>
                  <w:r w:rsidRPr="0056462A">
                    <w:rPr>
                      <w:rFonts w:ascii="Calibri" w:hAnsi="Calibri"/>
                      <w:b/>
                      <w:sz w:val="36"/>
                      <w:szCs w:val="36"/>
                    </w:rPr>
                    <w:t>POOL</w:t>
                  </w:r>
                </w:p>
                <w:p w:rsidR="00CC4BE0" w:rsidRDefault="0056462A" w:rsidP="0056462A">
                  <w:pPr>
                    <w:pStyle w:val="Titre2"/>
                    <w:spacing w:before="120"/>
                    <w:rPr>
                      <w:rFonts w:ascii="Calibri" w:eastAsiaTheme="minorEastAsia" w:hAnsi="Calibri" w:cstheme="majorHAnsi"/>
                      <w:b/>
                      <w:sz w:val="24"/>
                    </w:rPr>
                  </w:pPr>
                  <w:r>
                    <w:rPr>
                      <w:rFonts w:ascii="Calibri" w:eastAsiaTheme="minorEastAsia" w:hAnsi="Calibri" w:cstheme="majorHAnsi"/>
                      <w:b/>
                      <w:sz w:val="24"/>
                    </w:rPr>
                    <w:t>EHPAD Les Landes</w:t>
                  </w:r>
                </w:p>
                <w:p w:rsidR="0079409C" w:rsidRPr="0079409C" w:rsidRDefault="0013113B" w:rsidP="0056462A">
                  <w:pPr>
                    <w:pStyle w:val="Titre2"/>
                    <w:ind w:left="-140"/>
                    <w:rPr>
                      <w:rFonts w:ascii="Calibri" w:eastAsiaTheme="minorEastAsia" w:hAnsi="Calibri" w:cstheme="majorHAnsi"/>
                      <w:b/>
                      <w:sz w:val="24"/>
                    </w:rPr>
                  </w:pPr>
                  <w:r>
                    <w:rPr>
                      <w:rFonts w:ascii="Calibri" w:eastAsiaTheme="minorEastAsia" w:hAnsi="Calibri" w:cstheme="majorHAnsi"/>
                      <w:b/>
                      <w:sz w:val="24"/>
                    </w:rPr>
                    <w:t>20</w:t>
                  </w:r>
                  <w:r w:rsidR="003C1491">
                    <w:rPr>
                      <w:rFonts w:ascii="Calibri" w:eastAsiaTheme="minorEastAsia" w:hAnsi="Calibri" w:cstheme="majorHAnsi"/>
                      <w:b/>
                      <w:sz w:val="24"/>
                    </w:rPr>
                    <w:t xml:space="preserve"> Rue </w:t>
                  </w:r>
                  <w:r>
                    <w:rPr>
                      <w:rFonts w:ascii="Calibri" w:eastAsiaTheme="minorEastAsia" w:hAnsi="Calibri" w:cstheme="majorHAnsi"/>
                      <w:b/>
                      <w:sz w:val="24"/>
                    </w:rPr>
                    <w:t>Vincent Grelle</w:t>
                  </w:r>
                </w:p>
                <w:p w:rsidR="00CC4BE0" w:rsidRDefault="0013113B" w:rsidP="0056462A">
                  <w:pPr>
                    <w:pStyle w:val="Titre2"/>
                    <w:tabs>
                      <w:tab w:val="left" w:pos="300"/>
                    </w:tabs>
                    <w:ind w:left="-140"/>
                    <w:rPr>
                      <w:rFonts w:ascii="Calibri" w:eastAsiaTheme="minorEastAsia" w:hAnsi="Calibri" w:cstheme="majorHAnsi"/>
                      <w:b/>
                      <w:sz w:val="24"/>
                    </w:rPr>
                  </w:pPr>
                  <w:r>
                    <w:rPr>
                      <w:rFonts w:ascii="Calibri" w:eastAsiaTheme="minorEastAsia" w:hAnsi="Calibri" w:cstheme="majorHAnsi"/>
                      <w:b/>
                      <w:sz w:val="24"/>
                    </w:rPr>
                    <w:t>35460</w:t>
                  </w:r>
                  <w:r w:rsidR="0079409C" w:rsidRPr="0079409C">
                    <w:rPr>
                      <w:rFonts w:ascii="Calibri" w:eastAsiaTheme="minorEastAsia" w:hAnsi="Calibri" w:cstheme="majorHAnsi"/>
                      <w:b/>
                      <w:sz w:val="24"/>
                    </w:rPr>
                    <w:t xml:space="preserve"> </w:t>
                  </w:r>
                  <w:r>
                    <w:rPr>
                      <w:rFonts w:ascii="Calibri" w:eastAsiaTheme="minorEastAsia" w:hAnsi="Calibri" w:cstheme="majorHAnsi"/>
                      <w:b/>
                      <w:sz w:val="24"/>
                    </w:rPr>
                    <w:t>Tremblay – Val-couesnon</w:t>
                  </w:r>
                </w:p>
                <w:p w:rsidR="00CC4BE0" w:rsidRPr="00CC4BE0" w:rsidRDefault="00CC4BE0" w:rsidP="00164554">
                  <w:pPr>
                    <w:pStyle w:val="Trait"/>
                    <w:spacing w:before="120" w:after="120"/>
                    <w:ind w:left="1077" w:right="1077"/>
                  </w:pPr>
                </w:p>
                <w:p w:rsidR="0056462A" w:rsidRDefault="0056462A" w:rsidP="0056462A">
                  <w:pPr>
                    <w:pStyle w:val="Titre2"/>
                    <w:rPr>
                      <w:rFonts w:ascii="Calibri" w:eastAsiaTheme="minorEastAsia" w:hAnsi="Calibri" w:cstheme="majorHAnsi"/>
                      <w:b/>
                      <w:sz w:val="24"/>
                    </w:rPr>
                  </w:pPr>
                  <w:r>
                    <w:rPr>
                      <w:rFonts w:ascii="Calibri" w:eastAsiaTheme="minorEastAsia" w:hAnsi="Calibri" w:cstheme="majorHAnsi"/>
                      <w:b/>
                      <w:sz w:val="24"/>
                    </w:rPr>
                    <w:t>EHPAD Les Hameaux du Coglais</w:t>
                  </w:r>
                </w:p>
                <w:p w:rsidR="00CC4BE0" w:rsidRDefault="0013113B" w:rsidP="0056462A">
                  <w:pPr>
                    <w:pStyle w:val="Titre2"/>
                    <w:rPr>
                      <w:rFonts w:ascii="Calibri" w:eastAsiaTheme="minorEastAsia" w:hAnsi="Calibri" w:cstheme="majorHAnsi"/>
                      <w:b/>
                      <w:sz w:val="24"/>
                    </w:rPr>
                  </w:pPr>
                  <w:r>
                    <w:rPr>
                      <w:rFonts w:ascii="Calibri" w:eastAsiaTheme="minorEastAsia" w:hAnsi="Calibri" w:cstheme="majorHAnsi"/>
                      <w:b/>
                      <w:sz w:val="24"/>
                    </w:rPr>
                    <w:t>5 Rue Victor Roussin</w:t>
                  </w:r>
                </w:p>
                <w:p w:rsidR="0079409C" w:rsidRPr="0079409C" w:rsidRDefault="00D8746A" w:rsidP="0056462A">
                  <w:pPr>
                    <w:pStyle w:val="Titre2"/>
                    <w:rPr>
                      <w:rFonts w:ascii="Calibri" w:eastAsiaTheme="minorEastAsia" w:hAnsi="Calibri" w:cstheme="majorHAnsi"/>
                      <w:b/>
                      <w:sz w:val="24"/>
                    </w:rPr>
                  </w:pPr>
                  <w:r>
                    <w:rPr>
                      <w:rFonts w:ascii="Calibri" w:eastAsiaTheme="minorEastAsia" w:hAnsi="Calibri" w:cstheme="majorHAnsi"/>
                      <w:b/>
                      <w:sz w:val="24"/>
                    </w:rPr>
                    <w:t>35</w:t>
                  </w:r>
                  <w:r w:rsidR="00045432">
                    <w:rPr>
                      <w:rFonts w:ascii="Calibri" w:eastAsiaTheme="minorEastAsia" w:hAnsi="Calibri" w:cstheme="majorHAnsi"/>
                      <w:b/>
                      <w:sz w:val="24"/>
                    </w:rPr>
                    <w:t>460 Saint Brice-en-Coglè</w:t>
                  </w:r>
                  <w:r w:rsidR="0013113B">
                    <w:rPr>
                      <w:rFonts w:ascii="Calibri" w:eastAsiaTheme="minorEastAsia" w:hAnsi="Calibri" w:cstheme="majorHAnsi"/>
                      <w:b/>
                      <w:sz w:val="24"/>
                    </w:rPr>
                    <w:t>s</w:t>
                  </w:r>
                  <w:r w:rsidR="00A86EC0">
                    <w:rPr>
                      <w:rFonts w:ascii="Calibri" w:eastAsiaTheme="minorEastAsia" w:hAnsi="Calibri" w:cstheme="majorHAnsi"/>
                      <w:b/>
                      <w:sz w:val="24"/>
                    </w:rPr>
                    <w:t xml:space="preserve"> – </w:t>
                  </w:r>
                  <w:r w:rsidR="0013113B">
                    <w:rPr>
                      <w:rFonts w:ascii="Calibri" w:eastAsiaTheme="minorEastAsia" w:hAnsi="Calibri" w:cstheme="majorHAnsi"/>
                      <w:b/>
                      <w:sz w:val="24"/>
                    </w:rPr>
                    <w:t>Maen-Roch</w:t>
                  </w:r>
                </w:p>
                <w:p w:rsidR="00BC5661" w:rsidRPr="0079409C" w:rsidRDefault="00BC5661" w:rsidP="00164554">
                  <w:pPr>
                    <w:pStyle w:val="Trait"/>
                    <w:spacing w:before="120" w:after="120"/>
                    <w:ind w:left="1077" w:right="1077"/>
                    <w:rPr>
                      <w:rFonts w:ascii="Calibri" w:hAnsi="Calibri"/>
                      <w:b/>
                      <w:color w:val="FFFFFF" w:themeColor="background1"/>
                    </w:rPr>
                  </w:pPr>
                </w:p>
                <w:p w:rsidR="0079409C" w:rsidRPr="0079409C" w:rsidRDefault="0079409C" w:rsidP="0056462A">
                  <w:pPr>
                    <w:pStyle w:val="En-tte"/>
                    <w:tabs>
                      <w:tab w:val="clear" w:pos="4536"/>
                      <w:tab w:val="clear" w:pos="9072"/>
                    </w:tabs>
                    <w:spacing w:after="120"/>
                    <w:jc w:val="center"/>
                    <w:rPr>
                      <w:rFonts w:ascii="Calibri" w:hAnsi="Calibri"/>
                      <w:b/>
                      <w:color w:val="FFFFFF" w:themeColor="background1"/>
                    </w:rPr>
                  </w:pPr>
                  <w:r>
                    <w:rPr>
                      <w:rFonts w:ascii="Calibri" w:hAnsi="Calibri"/>
                      <w:b/>
                      <w:color w:val="FFFFFF" w:themeColor="background1"/>
                    </w:rPr>
                    <w:t>MISSION GENERALE</w:t>
                  </w:r>
                </w:p>
                <w:p w:rsidR="00EA1DFE" w:rsidRDefault="00B76779" w:rsidP="0056462A">
                  <w:pPr>
                    <w:spacing w:line="288" w:lineRule="auto"/>
                    <w:ind w:left="-140" w:right="130"/>
                    <w:jc w:val="center"/>
                    <w:rPr>
                      <w:rStyle w:val="content-cxpmi"/>
                      <w:rFonts w:ascii="Calibri" w:hAnsi="Calibri"/>
                      <w:b/>
                      <w:color w:val="FFFFFF" w:themeColor="background1"/>
                    </w:rPr>
                  </w:pPr>
                  <w:r w:rsidRPr="00B76779">
                    <w:rPr>
                      <w:rStyle w:val="content-cxpmi"/>
                      <w:rFonts w:ascii="Calibri" w:hAnsi="Calibri"/>
                      <w:b/>
                      <w:color w:val="FFFFFF" w:themeColor="background1"/>
                    </w:rPr>
                    <w:t>Dans votre quotidien, vous serez amené à dispenser, en collaboration avec l'infirmier, des soins de prévention, de maintien, de relation et d'éducation à la santé pour préserver et restaurer la continuité de la vie, le bien-être et l'autonomie de la personne.</w:t>
                  </w:r>
                </w:p>
                <w:p w:rsidR="00B76779" w:rsidRPr="00B76779" w:rsidRDefault="00F47669" w:rsidP="0056462A">
                  <w:pPr>
                    <w:spacing w:line="288" w:lineRule="auto"/>
                    <w:jc w:val="center"/>
                    <w:rPr>
                      <w:rStyle w:val="content-cxpmi"/>
                      <w:rFonts w:ascii="Calibri" w:hAnsi="Calibri"/>
                      <w:b/>
                      <w:color w:val="FFFFFF" w:themeColor="background1"/>
                    </w:rPr>
                  </w:pPr>
                  <w:r>
                    <w:rPr>
                      <w:rStyle w:val="content-cxpmi"/>
                      <w:rFonts w:ascii="Calibri" w:hAnsi="Calibri"/>
                      <w:b/>
                      <w:color w:val="FFFFFF" w:themeColor="background1"/>
                    </w:rPr>
                    <w:t>Travail 1 weekend sur 2</w:t>
                  </w:r>
                </w:p>
                <w:p w:rsidR="00BC5661" w:rsidRPr="00776BFD" w:rsidRDefault="00BC5661" w:rsidP="00164554">
                  <w:pPr>
                    <w:pStyle w:val="Trait"/>
                    <w:spacing w:before="120" w:after="120"/>
                    <w:rPr>
                      <w:rFonts w:ascii="Calibri" w:hAnsi="Calibri"/>
                      <w:b/>
                    </w:rPr>
                  </w:pPr>
                </w:p>
                <w:p w:rsidR="0056462A" w:rsidRDefault="0056462A" w:rsidP="00AC5409">
                  <w:pPr>
                    <w:spacing w:after="0"/>
                    <w:ind w:right="130"/>
                    <w:jc w:val="center"/>
                    <w:rPr>
                      <w:rFonts w:ascii="Calibri" w:hAnsi="Calibri"/>
                      <w:b/>
                      <w:color w:val="FFFFFF" w:themeColor="background1"/>
                    </w:rPr>
                  </w:pPr>
                  <w:r w:rsidRPr="00140105"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  <w:t>Si vous êtes intéressé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  <w:t>(e)</w:t>
                  </w:r>
                  <w:r w:rsidRPr="00140105"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  <w:t>, n’hésitez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  <w:t xml:space="preserve"> pas</w:t>
                  </w:r>
                  <w:r w:rsidRPr="00140105"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color w:val="FFFFFF" w:themeColor="background1"/>
                    </w:rPr>
                    <w:t>à adresser CV et lettre de motivation</w:t>
                  </w:r>
                  <w:r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  <w:t xml:space="preserve"> par mail ou par courrier : recrutement</w:t>
                  </w:r>
                  <w:r w:rsidRPr="00140105">
                    <w:rPr>
                      <w:rFonts w:ascii="Calibri" w:hAnsi="Calibri"/>
                      <w:b/>
                      <w:bCs/>
                      <w:iCs/>
                      <w:color w:val="FFFFFF" w:themeColor="background1"/>
                    </w:rPr>
                    <w:t>@chmb.fr</w:t>
                  </w:r>
                  <w:r w:rsidRPr="00F97899">
                    <w:rPr>
                      <w:rFonts w:ascii="Calibri" w:hAnsi="Calibri"/>
                      <w:b/>
                      <w:color w:val="FFFFFF" w:themeColor="background1"/>
                    </w:rPr>
                    <w:t xml:space="preserve"> R</w:t>
                  </w:r>
                  <w:r>
                    <w:rPr>
                      <w:rFonts w:ascii="Calibri" w:hAnsi="Calibri"/>
                      <w:b/>
                      <w:color w:val="FFFFFF" w:themeColor="background1"/>
                    </w:rPr>
                    <w:t>éférence : SB TR_OE_AS</w:t>
                  </w:r>
                  <w:r w:rsidRPr="00953936">
                    <w:rPr>
                      <w:rFonts w:ascii="Calibri" w:hAnsi="Calibri"/>
                      <w:b/>
                      <w:color w:val="FFFFFF" w:themeColor="background1"/>
                    </w:rPr>
                    <w:t>_20</w:t>
                  </w:r>
                  <w:r>
                    <w:rPr>
                      <w:rFonts w:ascii="Calibri" w:hAnsi="Calibri"/>
                      <w:b/>
                      <w:color w:val="FFFFFF" w:themeColor="background1"/>
                    </w:rPr>
                    <w:t>20_01</w:t>
                  </w:r>
                </w:p>
                <w:p w:rsidR="009D4FBE" w:rsidRPr="0056462A" w:rsidRDefault="009D4FBE" w:rsidP="00164554">
                  <w:pPr>
                    <w:pStyle w:val="Trait"/>
                    <w:spacing w:before="120" w:after="120"/>
                  </w:pPr>
                </w:p>
              </w:tc>
            </w:tr>
            <w:tr w:rsidR="00BC5661" w:rsidTr="00AC5409">
              <w:trPr>
                <w:trHeight w:hRule="exact" w:val="853"/>
              </w:trPr>
              <w:tc>
                <w:tcPr>
                  <w:tcW w:w="5386" w:type="dxa"/>
                  <w:shd w:val="clear" w:color="auto" w:fill="404040" w:themeFill="text1" w:themeFillTint="BF"/>
                  <w:vAlign w:val="center"/>
                </w:tcPr>
                <w:p w:rsidR="0056462A" w:rsidRDefault="0056462A" w:rsidP="00164554">
                  <w:pPr>
                    <w:pStyle w:val="En-tte"/>
                    <w:tabs>
                      <w:tab w:val="clear" w:pos="4536"/>
                      <w:tab w:val="clear" w:pos="9072"/>
                    </w:tabs>
                    <w:spacing w:before="240" w:after="240"/>
                    <w:ind w:left="-282"/>
                    <w:jc w:val="center"/>
                    <w:rPr>
                      <w:rFonts w:ascii="Calibri" w:hAnsi="Calibri"/>
                      <w:b/>
                      <w:color w:val="FFFFFF" w:themeColor="background1"/>
                    </w:rPr>
                  </w:pPr>
                  <w:r>
                    <w:rPr>
                      <w:rFonts w:ascii="Calibri" w:hAnsi="Calibri"/>
                      <w:b/>
                      <w:color w:val="FFFFFF" w:themeColor="background1"/>
                    </w:rPr>
                    <w:t>REMUNERATION : selon le statut et l’ancienneté</w:t>
                  </w:r>
                </w:p>
                <w:p w:rsidR="00AC5409" w:rsidRDefault="00AC5409" w:rsidP="00164554">
                  <w:pPr>
                    <w:pStyle w:val="Trait"/>
                    <w:spacing w:before="120" w:after="120"/>
                  </w:pPr>
                </w:p>
                <w:p w:rsidR="008237BD" w:rsidRPr="008237BD" w:rsidRDefault="008237BD" w:rsidP="00164554">
                  <w:pPr>
                    <w:spacing w:before="120" w:after="120"/>
                    <w:ind w:right="130"/>
                    <w:jc w:val="center"/>
                  </w:pPr>
                </w:p>
              </w:tc>
            </w:tr>
            <w:tr w:rsidR="00BC5661" w:rsidTr="00164554">
              <w:trPr>
                <w:trHeight w:hRule="exact" w:val="4540"/>
              </w:trPr>
              <w:tc>
                <w:tcPr>
                  <w:tcW w:w="5386" w:type="dxa"/>
                  <w:shd w:val="clear" w:color="auto" w:fill="404040" w:themeFill="text1" w:themeFillTint="BF"/>
                </w:tcPr>
                <w:p w:rsidR="00BC5661" w:rsidRPr="00776BFD" w:rsidRDefault="0058475D" w:rsidP="00164554">
                  <w:pPr>
                    <w:pStyle w:val="Titre3"/>
                    <w:spacing w:before="120"/>
                    <w:rPr>
                      <w:rFonts w:ascii="Calibri" w:hAnsi="Calibri"/>
                      <w:b/>
                      <w:color w:val="3366FF"/>
                    </w:rPr>
                  </w:pPr>
                  <w:r>
                    <w:rPr>
                      <w:rFonts w:ascii="Calibri" w:hAnsi="Calibri"/>
                      <w:b/>
                      <w:color w:val="3366FF"/>
                    </w:rPr>
                    <w:t>C</w:t>
                  </w:r>
                  <w:r w:rsidR="00637669" w:rsidRPr="00776BFD">
                    <w:rPr>
                      <w:rFonts w:ascii="Calibri" w:hAnsi="Calibri"/>
                      <w:b/>
                      <w:color w:val="3366FF"/>
                    </w:rPr>
                    <w:t>ONTACT CHMB</w:t>
                  </w:r>
                </w:p>
                <w:p w:rsidR="00BC5661" w:rsidRPr="00776BFD" w:rsidRDefault="00637669" w:rsidP="00164554">
                  <w:pPr>
                    <w:pStyle w:val="Coordonnes"/>
                    <w:spacing w:before="120"/>
                    <w:rPr>
                      <w:rFonts w:ascii="Calibri" w:hAnsi="Calibri"/>
                      <w:b/>
                    </w:rPr>
                  </w:pPr>
                  <w:r w:rsidRPr="00776BFD">
                    <w:rPr>
                      <w:rFonts w:ascii="Calibri" w:hAnsi="Calibri"/>
                      <w:b/>
                      <w:noProof/>
                      <w:lang w:eastAsia="fr-FR"/>
                    </w:rPr>
                    <w:drawing>
                      <wp:anchor distT="0" distB="0" distL="114300" distR="114300" simplePos="0" relativeHeight="251661312" behindDoc="0" locked="0" layoutInCell="1" allowOverlap="1" wp14:anchorId="1C008DA4" wp14:editId="5C4694F5">
                        <wp:simplePos x="0" y="0"/>
                        <wp:positionH relativeFrom="column">
                          <wp:posOffset>669290</wp:posOffset>
                        </wp:positionH>
                        <wp:positionV relativeFrom="paragraph">
                          <wp:posOffset>795020</wp:posOffset>
                        </wp:positionV>
                        <wp:extent cx="1733550" cy="1200150"/>
                        <wp:effectExtent l="0" t="0" r="0" b="0"/>
                        <wp:wrapSquare wrapText="bothSides"/>
                        <wp:docPr id="2" name="Imag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CARTE.PNG"/>
                                <pic:cNvPicPr/>
                              </pic:nvPicPr>
                              <pic:blipFill rotWithShape="1"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3658" r="11832" b="-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33550" cy="1200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sdt>
                    <w:sdtPr>
                      <w:rPr>
                        <w:rFonts w:ascii="Calibri" w:hAnsi="Calibri"/>
                        <w:b/>
                      </w:rPr>
                      <w:id w:val="857003158"/>
                      <w:placeholder>
                        <w:docPart w:val="A470B7A399D04B24BF887B9C6DAF3384"/>
                      </w:placeholder>
                      <w:text w:multiLine="1"/>
                    </w:sdtPr>
                    <w:sdtEndPr/>
                    <w:sdtContent>
                      <w:r w:rsidRPr="00776BFD">
                        <w:rPr>
                          <w:rFonts w:ascii="Calibri" w:hAnsi="Calibri"/>
                          <w:b/>
                        </w:rPr>
                        <w:t>Siège </w:t>
                      </w:r>
                      <w:proofErr w:type="gramStart"/>
                      <w:r w:rsidRPr="00776BFD">
                        <w:rPr>
                          <w:rFonts w:ascii="Calibri" w:hAnsi="Calibri"/>
                          <w:b/>
                        </w:rPr>
                        <w:t>:</w:t>
                      </w:r>
                      <w:proofErr w:type="gramEnd"/>
                      <w:r w:rsidRPr="00776BFD">
                        <w:rPr>
                          <w:rFonts w:ascii="Calibri" w:hAnsi="Calibri"/>
                          <w:b/>
                        </w:rPr>
                        <w:br/>
                        <w:t xml:space="preserve">9 Rue </w:t>
                      </w:r>
                      <w:r w:rsidR="0058475D">
                        <w:rPr>
                          <w:rFonts w:ascii="Calibri" w:hAnsi="Calibri"/>
                          <w:b/>
                        </w:rPr>
                        <w:t>de Fougères</w:t>
                      </w:r>
                      <w:r w:rsidR="0058475D">
                        <w:rPr>
                          <w:rFonts w:ascii="Calibri" w:hAnsi="Calibri"/>
                          <w:b/>
                        </w:rPr>
                        <w:br/>
                        <w:t>35560 - ANTRAIN</w:t>
                      </w:r>
                      <w:r w:rsidR="0058475D">
                        <w:rPr>
                          <w:rFonts w:ascii="Calibri" w:hAnsi="Calibri"/>
                          <w:b/>
                        </w:rPr>
                        <w:br/>
                      </w:r>
                      <w:r w:rsidR="00CC4BE0">
                        <w:rPr>
                          <w:rFonts w:ascii="Calibri" w:hAnsi="Calibri"/>
                          <w:b/>
                        </w:rPr>
                        <w:t>recrutement@chmb.fr</w:t>
                      </w:r>
                      <w:r w:rsidR="00B235AB">
                        <w:rPr>
                          <w:rFonts w:ascii="Calibri" w:hAnsi="Calibri"/>
                          <w:b/>
                        </w:rPr>
                        <w:br/>
                      </w:r>
                    </w:sdtContent>
                  </w:sdt>
                </w:p>
                <w:p w:rsidR="00BC5661" w:rsidRPr="00776BFD" w:rsidRDefault="00BC5661" w:rsidP="00164554">
                  <w:pPr>
                    <w:pStyle w:val="Coordonnes"/>
                    <w:rPr>
                      <w:rFonts w:ascii="Calibri" w:hAnsi="Calibri"/>
                      <w:b/>
                    </w:rPr>
                  </w:pPr>
                </w:p>
                <w:p w:rsidR="00BC5661" w:rsidRPr="00776BFD" w:rsidRDefault="00BC5661" w:rsidP="00164554">
                  <w:pPr>
                    <w:pStyle w:val="Date"/>
                    <w:rPr>
                      <w:rFonts w:ascii="Calibri" w:hAnsi="Calibri"/>
                      <w:b/>
                    </w:rPr>
                  </w:pPr>
                </w:p>
              </w:tc>
            </w:tr>
          </w:tbl>
          <w:p w:rsidR="00BC5661" w:rsidRDefault="00637669" w:rsidP="00637669">
            <w:pPr>
              <w:tabs>
                <w:tab w:val="left" w:pos="2294"/>
              </w:tabs>
            </w:pPr>
            <w:r>
              <w:tab/>
            </w:r>
          </w:p>
        </w:tc>
        <w:bookmarkStart w:id="0" w:name="_GoBack"/>
        <w:bookmarkEnd w:id="0"/>
      </w:tr>
    </w:tbl>
    <w:p w:rsidR="00BC5661" w:rsidRDefault="00BC5661" w:rsidP="00094DC8">
      <w:pPr>
        <w:pStyle w:val="Sansinterligne"/>
      </w:pPr>
    </w:p>
    <w:sectPr w:rsidR="00BC5661" w:rsidSect="008237BD">
      <w:pgSz w:w="11906" w:h="16838" w:code="9"/>
      <w:pgMar w:top="720" w:right="720" w:bottom="42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4DAC" w:rsidRDefault="00224DAC" w:rsidP="00616F8E">
      <w:pPr>
        <w:spacing w:after="0" w:line="240" w:lineRule="auto"/>
      </w:pPr>
      <w:r>
        <w:separator/>
      </w:r>
    </w:p>
  </w:endnote>
  <w:endnote w:type="continuationSeparator" w:id="0">
    <w:p w:rsidR="00224DAC" w:rsidRDefault="00224DAC" w:rsidP="00616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4DAC" w:rsidRDefault="00224DAC" w:rsidP="00616F8E">
      <w:pPr>
        <w:spacing w:after="0" w:line="240" w:lineRule="auto"/>
      </w:pPr>
      <w:r>
        <w:separator/>
      </w:r>
    </w:p>
  </w:footnote>
  <w:footnote w:type="continuationSeparator" w:id="0">
    <w:p w:rsidR="00224DAC" w:rsidRDefault="00224DAC" w:rsidP="00616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801FE"/>
    <w:multiLevelType w:val="multilevel"/>
    <w:tmpl w:val="C4301898"/>
    <w:lvl w:ilvl="0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7"/>
        </w:tabs>
        <w:ind w:left="380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7"/>
        </w:tabs>
        <w:ind w:left="596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  <w:sz w:val="20"/>
      </w:rPr>
    </w:lvl>
  </w:abstractNum>
  <w:abstractNum w:abstractNumId="1">
    <w:nsid w:val="72574E6D"/>
    <w:multiLevelType w:val="hybridMultilevel"/>
    <w:tmpl w:val="4822CEBC"/>
    <w:lvl w:ilvl="0" w:tplc="99F6EF1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F8E"/>
    <w:rsid w:val="00023A57"/>
    <w:rsid w:val="000302F7"/>
    <w:rsid w:val="00045432"/>
    <w:rsid w:val="00053681"/>
    <w:rsid w:val="00094DC8"/>
    <w:rsid w:val="000E7DC3"/>
    <w:rsid w:val="0013113B"/>
    <w:rsid w:val="001337A1"/>
    <w:rsid w:val="00164554"/>
    <w:rsid w:val="001A3C34"/>
    <w:rsid w:val="001C1833"/>
    <w:rsid w:val="00224DAC"/>
    <w:rsid w:val="002B10F4"/>
    <w:rsid w:val="002D0DDA"/>
    <w:rsid w:val="00314098"/>
    <w:rsid w:val="00326616"/>
    <w:rsid w:val="00347403"/>
    <w:rsid w:val="00374F91"/>
    <w:rsid w:val="003C1491"/>
    <w:rsid w:val="0056462A"/>
    <w:rsid w:val="0058475D"/>
    <w:rsid w:val="005B4CCF"/>
    <w:rsid w:val="0060078D"/>
    <w:rsid w:val="00605D57"/>
    <w:rsid w:val="00616F8E"/>
    <w:rsid w:val="00637669"/>
    <w:rsid w:val="00776BFD"/>
    <w:rsid w:val="0079409C"/>
    <w:rsid w:val="007E0E86"/>
    <w:rsid w:val="008237BD"/>
    <w:rsid w:val="00953936"/>
    <w:rsid w:val="009A640A"/>
    <w:rsid w:val="009D4FBE"/>
    <w:rsid w:val="00A07AB8"/>
    <w:rsid w:val="00A55F66"/>
    <w:rsid w:val="00A86EC0"/>
    <w:rsid w:val="00AC38BF"/>
    <w:rsid w:val="00AC5409"/>
    <w:rsid w:val="00B12B24"/>
    <w:rsid w:val="00B235AB"/>
    <w:rsid w:val="00B76779"/>
    <w:rsid w:val="00B978DF"/>
    <w:rsid w:val="00BC5661"/>
    <w:rsid w:val="00CC4BE0"/>
    <w:rsid w:val="00D16E08"/>
    <w:rsid w:val="00D3154C"/>
    <w:rsid w:val="00D74AC0"/>
    <w:rsid w:val="00D8746A"/>
    <w:rsid w:val="00E77665"/>
    <w:rsid w:val="00EA1DFE"/>
    <w:rsid w:val="00EC381F"/>
    <w:rsid w:val="00EF5882"/>
    <w:rsid w:val="00F11218"/>
    <w:rsid w:val="00F47669"/>
    <w:rsid w:val="00F63FAB"/>
    <w:rsid w:val="00F97899"/>
    <w:rsid w:val="00FB434C"/>
    <w:rsid w:val="00FF0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fr-FR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3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Trait"/>
    <w:link w:val="Titre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itre4">
    <w:name w:val="heading 4"/>
    <w:basedOn w:val="Normal"/>
    <w:next w:val="Normal"/>
    <w:link w:val="Titre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Titre"/>
    <w:link w:val="Sous-titreC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1Car">
    <w:name w:val="Titre 1 Car"/>
    <w:basedOn w:val="Policepardfaut"/>
    <w:link w:val="Titre1"/>
    <w:uiPriority w:val="3"/>
    <w:rPr>
      <w:b/>
      <w:bCs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19"/>
    <w:qFormat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Trait">
    <w:name w:val="Trait"/>
    <w:basedOn w:val="Normal"/>
    <w:next w:val="Titre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itre3Car">
    <w:name w:val="Titre 3 Car"/>
    <w:basedOn w:val="Policepardfaut"/>
    <w:link w:val="Titre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ordonnes">
    <w:name w:val="Coordonnées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ar">
    <w:name w:val="Date Car"/>
    <w:basedOn w:val="Policepardfaut"/>
    <w:link w:val="Date"/>
    <w:uiPriority w:val="5"/>
    <w:rPr>
      <w:color w:val="FFFFFF" w:themeColor="background1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En-tte">
    <w:name w:val="header"/>
    <w:basedOn w:val="Normal"/>
    <w:link w:val="En-tteCar"/>
    <w:unhideWhenUsed/>
    <w:rsid w:val="00616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616F8E"/>
  </w:style>
  <w:style w:type="paragraph" w:styleId="Pieddepage">
    <w:name w:val="footer"/>
    <w:basedOn w:val="Normal"/>
    <w:link w:val="PieddepageCar"/>
    <w:uiPriority w:val="99"/>
    <w:unhideWhenUsed/>
    <w:rsid w:val="00616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16F8E"/>
  </w:style>
  <w:style w:type="character" w:customStyle="1" w:styleId="lrzxr">
    <w:name w:val="lrzxr"/>
    <w:basedOn w:val="Policepardfaut"/>
    <w:rsid w:val="0079409C"/>
  </w:style>
  <w:style w:type="paragraph" w:styleId="Paragraphedeliste">
    <w:name w:val="List Paragraph"/>
    <w:basedOn w:val="Normal"/>
    <w:uiPriority w:val="34"/>
    <w:unhideWhenUsed/>
    <w:qFormat/>
    <w:rsid w:val="0079409C"/>
    <w:pPr>
      <w:ind w:left="720"/>
      <w:contextualSpacing/>
    </w:pPr>
  </w:style>
  <w:style w:type="character" w:customStyle="1" w:styleId="content-cxpmi">
    <w:name w:val="content-cxpmi"/>
    <w:basedOn w:val="Policepardfaut"/>
    <w:rsid w:val="00B767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333333" w:themeColor="text2"/>
        <w:sz w:val="24"/>
        <w:szCs w:val="24"/>
        <w:lang w:val="fr-FR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3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Titre2">
    <w:name w:val="heading 2"/>
    <w:basedOn w:val="Normal"/>
    <w:next w:val="Trait"/>
    <w:link w:val="Titre2C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Titre4">
    <w:name w:val="heading 4"/>
    <w:basedOn w:val="Normal"/>
    <w:next w:val="Normal"/>
    <w:link w:val="Titre4C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03177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us-titre">
    <w:name w:val="Subtitle"/>
    <w:basedOn w:val="Titre"/>
    <w:link w:val="Sous-titreCar"/>
    <w:uiPriority w:val="2"/>
    <w:qFormat/>
    <w:pPr>
      <w:numPr>
        <w:ilvl w:val="1"/>
      </w:numPr>
      <w:spacing w:before="480"/>
    </w:pPr>
    <w:rPr>
      <w:color w:val="E03177" w:themeColor="accent1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aps/>
      <w:color w:val="E03177" w:themeColor="accent1"/>
      <w:kern w:val="28"/>
      <w:sz w:val="80"/>
      <w:szCs w:val="80"/>
    </w:rPr>
  </w:style>
  <w:style w:type="paragraph" w:styleId="Titre">
    <w:name w:val="Title"/>
    <w:basedOn w:val="Normal"/>
    <w:next w:val="Normal"/>
    <w:link w:val="TitreC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re1Car">
    <w:name w:val="Titre 1 Car"/>
    <w:basedOn w:val="Policepardfaut"/>
    <w:link w:val="Titre1"/>
    <w:uiPriority w:val="3"/>
    <w:rPr>
      <w:b/>
      <w:bCs/>
      <w:sz w:val="28"/>
      <w:szCs w:val="28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Sansinterligne">
    <w:name w:val="No Spacing"/>
    <w:uiPriority w:val="19"/>
    <w:qFormat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customStyle="1" w:styleId="Trait">
    <w:name w:val="Trait"/>
    <w:basedOn w:val="Normal"/>
    <w:next w:val="Titre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Titre3Car">
    <w:name w:val="Titre 3 Car"/>
    <w:basedOn w:val="Policepardfaut"/>
    <w:link w:val="Titre3"/>
    <w:uiPriority w:val="4"/>
    <w:rPr>
      <w:rFonts w:asciiTheme="majorHAnsi" w:eastAsiaTheme="majorEastAsia" w:hAnsiTheme="majorHAnsi" w:cstheme="majorBidi"/>
      <w:caps/>
      <w:color w:val="FFFFFF" w:themeColor="background1"/>
    </w:rPr>
  </w:style>
  <w:style w:type="paragraph" w:customStyle="1" w:styleId="Coordonnes">
    <w:name w:val="Coordonnées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ar">
    <w:name w:val="Date Car"/>
    <w:basedOn w:val="Policepardfaut"/>
    <w:link w:val="Date"/>
    <w:uiPriority w:val="5"/>
    <w:rPr>
      <w:color w:val="FFFFFF" w:themeColor="background1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  <w:szCs w:val="18"/>
    </w:rPr>
  </w:style>
  <w:style w:type="character" w:customStyle="1" w:styleId="Titre4Car">
    <w:name w:val="Titre 4 Car"/>
    <w:basedOn w:val="Policepardfaut"/>
    <w:link w:val="Titre4"/>
    <w:uiPriority w:val="99"/>
    <w:semiHidden/>
    <w:rPr>
      <w:rFonts w:asciiTheme="majorHAnsi" w:eastAsiaTheme="majorEastAsia" w:hAnsiTheme="majorHAnsi" w:cstheme="majorBidi"/>
      <w:color w:val="E03177" w:themeColor="accent1"/>
    </w:rPr>
  </w:style>
  <w:style w:type="paragraph" w:styleId="En-tte">
    <w:name w:val="header"/>
    <w:basedOn w:val="Normal"/>
    <w:link w:val="En-tteCar"/>
    <w:unhideWhenUsed/>
    <w:rsid w:val="00616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616F8E"/>
  </w:style>
  <w:style w:type="paragraph" w:styleId="Pieddepage">
    <w:name w:val="footer"/>
    <w:basedOn w:val="Normal"/>
    <w:link w:val="PieddepageCar"/>
    <w:uiPriority w:val="99"/>
    <w:unhideWhenUsed/>
    <w:rsid w:val="00616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16F8E"/>
  </w:style>
  <w:style w:type="character" w:customStyle="1" w:styleId="lrzxr">
    <w:name w:val="lrzxr"/>
    <w:basedOn w:val="Policepardfaut"/>
    <w:rsid w:val="0079409C"/>
  </w:style>
  <w:style w:type="paragraph" w:styleId="Paragraphedeliste">
    <w:name w:val="List Paragraph"/>
    <w:basedOn w:val="Normal"/>
    <w:uiPriority w:val="34"/>
    <w:unhideWhenUsed/>
    <w:qFormat/>
    <w:rsid w:val="0079409C"/>
    <w:pPr>
      <w:ind w:left="720"/>
      <w:contextualSpacing/>
    </w:pPr>
  </w:style>
  <w:style w:type="character" w:customStyle="1" w:styleId="content-cxpmi">
    <w:name w:val="content-cxpmi"/>
    <w:basedOn w:val="Policepardfaut"/>
    <w:rsid w:val="00B76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Layout" Target="diagrams/layout1.xml"/><Relationship Id="rId18" Type="http://schemas.openxmlformats.org/officeDocument/2006/relationships/hyperlink" Target="https://www.facebook.com/CHMarchesdeBzh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diagramData" Target="diagrams/data1.xm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microsoft.com/office/2007/relationships/diagramDrawing" Target="diagrams/drawing1.xm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diagramColors" Target="diagrams/colors1.xml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QuickStyle" Target="diagrams/quickStyle1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.karaszek\AppData\Roaming\Microsoft\Templates\Prospectus%20d&#8217;&#233;v&#233;nement%20saisonnier.dotx" TargetMode="Externa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g"/><Relationship Id="rId2" Type="http://schemas.openxmlformats.org/officeDocument/2006/relationships/image" Target="../media/image2.jpg"/><Relationship Id="rId1" Type="http://schemas.openxmlformats.org/officeDocument/2006/relationships/image" Target="../media/image1.jpg"/><Relationship Id="rId6" Type="http://schemas.openxmlformats.org/officeDocument/2006/relationships/image" Target="../media/image6.jpg"/><Relationship Id="rId5" Type="http://schemas.openxmlformats.org/officeDocument/2006/relationships/image" Target="../media/image5.jpg"/><Relationship Id="rId4" Type="http://schemas.openxmlformats.org/officeDocument/2006/relationships/image" Target="../media/image4.jp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.jpg"/><Relationship Id="rId2" Type="http://schemas.openxmlformats.org/officeDocument/2006/relationships/image" Target="../media/image4.jpg"/><Relationship Id="rId1" Type="http://schemas.openxmlformats.org/officeDocument/2006/relationships/image" Target="../media/image3.jpg"/><Relationship Id="rId6" Type="http://schemas.openxmlformats.org/officeDocument/2006/relationships/image" Target="../media/image6.jpg"/><Relationship Id="rId5" Type="http://schemas.openxmlformats.org/officeDocument/2006/relationships/image" Target="../media/image2.jpg"/><Relationship Id="rId4" Type="http://schemas.openxmlformats.org/officeDocument/2006/relationships/image" Target="../media/image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4">
  <dgm:title val=""/>
  <dgm:desc val=""/>
  <dgm:catLst>
    <dgm:cat type="accent6" pri="11400"/>
  </dgm:catLst>
  <dgm:styleLbl name="node0">
    <dgm:fillClrLst meth="cycle">
      <a:schemeClr val="accent6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6">
        <a:shade val="50000"/>
      </a:schemeClr>
      <a:schemeClr val="accent6">
        <a:tint val="55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/>
    <dgm:txEffectClrLst/>
  </dgm:styleLbl>
  <dgm:styleLbl name="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cycle">
      <a:schemeClr val="accent6">
        <a:shade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6">
        <a:shade val="80000"/>
        <a:alpha val="5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6">
        <a:shade val="90000"/>
      </a:schemeClr>
      <a:schemeClr val="accent6">
        <a:tint val="50000"/>
      </a:schemeClr>
    </dgm:fillClrLst>
    <dgm:linClrLst meth="cycle"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6">
        <a:shade val="50000"/>
      </a:schemeClr>
      <a:schemeClr val="accent6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55000"/>
      </a:schemeClr>
    </dgm:fillClrLst>
    <dgm:linClrLst meth="repeat">
      <a:schemeClr val="accent6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55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67EF06C-C700-42C7-82CF-82E80828B3B0}" type="doc">
      <dgm:prSet loTypeId="urn:microsoft.com/office/officeart/2008/layout/AlternatingPictureBlocks" loCatId="picture" qsTypeId="urn:microsoft.com/office/officeart/2005/8/quickstyle/simple5" qsCatId="simple" csTypeId="urn:microsoft.com/office/officeart/2005/8/colors/accent6_4" csCatId="accent6" phldr="1"/>
      <dgm:spPr/>
      <dgm:t>
        <a:bodyPr/>
        <a:lstStyle/>
        <a:p>
          <a:endParaRPr lang="fr-FR"/>
        </a:p>
      </dgm:t>
    </dgm:pt>
    <dgm:pt modelId="{673709CC-6E1C-4045-9EC6-52084ADB80B1}">
      <dgm:prSet phldrT="[Texte]" custT="1"/>
      <dgm:spPr/>
      <dgm:t>
        <a:bodyPr/>
        <a:lstStyle/>
        <a:p>
          <a:r>
            <a:rPr lang="fr-FR" sz="2800" b="1">
              <a:latin typeface="Calibri" panose="020F0502020204030204" pitchFamily="34" charset="0"/>
            </a:rPr>
            <a:t>AU NORD DE RENNES</a:t>
          </a:r>
        </a:p>
      </dgm:t>
    </dgm:pt>
    <dgm:pt modelId="{B7C0F432-EAD5-440A-823B-E256C2C2A7DE}" type="parTrans" cxnId="{949390D4-83AF-4098-A648-8E593AAA8CAF}">
      <dgm:prSet/>
      <dgm:spPr/>
      <dgm:t>
        <a:bodyPr/>
        <a:lstStyle/>
        <a:p>
          <a:endParaRPr lang="fr-FR"/>
        </a:p>
      </dgm:t>
    </dgm:pt>
    <dgm:pt modelId="{26A38A50-0431-4D9A-AC40-6B39B3E943D7}" type="sibTrans" cxnId="{949390D4-83AF-4098-A648-8E593AAA8CAF}">
      <dgm:prSet/>
      <dgm:spPr/>
      <dgm:t>
        <a:bodyPr/>
        <a:lstStyle/>
        <a:p>
          <a:endParaRPr lang="fr-FR"/>
        </a:p>
      </dgm:t>
    </dgm:pt>
    <dgm:pt modelId="{B5125FC4-3779-4BC7-B9C1-E83FF94EBA97}">
      <dgm:prSet phldrT="[Texte]" custT="1"/>
      <dgm:spPr/>
      <dgm:t>
        <a:bodyPr/>
        <a:lstStyle/>
        <a:p>
          <a:r>
            <a:rPr lang="fr-FR" sz="2800" b="1">
              <a:latin typeface="Calibri" panose="020F0502020204030204" pitchFamily="34" charset="0"/>
            </a:rPr>
            <a:t>LE CHMB RECRUTE</a:t>
          </a:r>
        </a:p>
      </dgm:t>
    </dgm:pt>
    <dgm:pt modelId="{A79A500E-E62A-47BE-991C-BABEF22DC73E}" type="parTrans" cxnId="{E1191010-93E9-409D-ACAA-AFA178655E88}">
      <dgm:prSet/>
      <dgm:spPr/>
      <dgm:t>
        <a:bodyPr/>
        <a:lstStyle/>
        <a:p>
          <a:endParaRPr lang="fr-FR"/>
        </a:p>
      </dgm:t>
    </dgm:pt>
    <dgm:pt modelId="{179580BE-2301-45C0-840F-25F610729AFF}" type="sibTrans" cxnId="{E1191010-93E9-409D-ACAA-AFA178655E88}">
      <dgm:prSet/>
      <dgm:spPr/>
      <dgm:t>
        <a:bodyPr/>
        <a:lstStyle/>
        <a:p>
          <a:endParaRPr lang="fr-FR"/>
        </a:p>
      </dgm:t>
    </dgm:pt>
    <dgm:pt modelId="{DB5AE926-7229-43F4-A3DD-71AA80E56F98}">
      <dgm:prSet phldrT="[Texte]"/>
      <dgm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fr-FR" b="1">
            <a:latin typeface="Calibri" panose="020F0502020204030204" pitchFamily="34" charset="0"/>
          </a:endParaRPr>
        </a:p>
      </dgm:t>
    </dgm:pt>
    <dgm:pt modelId="{53D28D16-D52A-4ECB-B87E-8CF029384FD1}" type="parTrans" cxnId="{36FCA7DF-D9E2-4C83-869D-B05BB6E323C3}">
      <dgm:prSet/>
      <dgm:spPr/>
      <dgm:t>
        <a:bodyPr/>
        <a:lstStyle/>
        <a:p>
          <a:endParaRPr lang="fr-FR"/>
        </a:p>
      </dgm:t>
    </dgm:pt>
    <dgm:pt modelId="{8867BD83-9D53-452D-8DCF-69AB1B05E91E}" type="sibTrans" cxnId="{36FCA7DF-D9E2-4C83-869D-B05BB6E323C3}">
      <dgm:prSet/>
      <dgm:spPr/>
      <dgm:t>
        <a:bodyPr/>
        <a:lstStyle/>
        <a:p>
          <a:endParaRPr lang="fr-FR"/>
        </a:p>
      </dgm:t>
    </dgm:pt>
    <dgm:pt modelId="{8AB9D3A5-7D76-42E6-A19C-4578154F4D12}">
      <dgm:prSet/>
      <dgm:spPr>
        <a:blipFill dpi="0" rotWithShape="1"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fr-FR"/>
        </a:p>
      </dgm:t>
    </dgm:pt>
    <dgm:pt modelId="{F8D1F6E9-A358-4620-9ADA-CB072D426055}" type="parTrans" cxnId="{EEB0FC1B-CEE4-4300-AF0A-4FD54DD1D866}">
      <dgm:prSet/>
      <dgm:spPr/>
      <dgm:t>
        <a:bodyPr/>
        <a:lstStyle/>
        <a:p>
          <a:endParaRPr lang="fr-FR"/>
        </a:p>
      </dgm:t>
    </dgm:pt>
    <dgm:pt modelId="{779979B3-6BC4-4A61-9E71-F638AE0FB8EC}" type="sibTrans" cxnId="{EEB0FC1B-CEE4-4300-AF0A-4FD54DD1D866}">
      <dgm:prSet/>
      <dgm:spPr/>
      <dgm:t>
        <a:bodyPr/>
        <a:lstStyle/>
        <a:p>
          <a:endParaRPr lang="fr-FR"/>
        </a:p>
      </dgm:t>
    </dgm:pt>
    <dgm:pt modelId="{A0F043DE-46E8-400A-88A9-182AC26388BC}" type="pres">
      <dgm:prSet presAssocID="{067EF06C-C700-42C7-82CF-82E80828B3B0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707047CA-59ED-45CB-9EF3-227307F0D49A}" type="pres">
      <dgm:prSet presAssocID="{673709CC-6E1C-4045-9EC6-52084ADB80B1}" presName="comp" presStyleCnt="0"/>
      <dgm:spPr/>
    </dgm:pt>
    <dgm:pt modelId="{7C2509C0-4314-433E-8609-5E2E9DB7F84C}" type="pres">
      <dgm:prSet presAssocID="{673709CC-6E1C-4045-9EC6-52084ADB80B1}" presName="rect2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C4B67E3-56EE-4AD9-B2AF-86C3CD868685}" type="pres">
      <dgm:prSet presAssocID="{673709CC-6E1C-4045-9EC6-52084ADB80B1}" presName="rect1" presStyleLbl="lnNode1" presStyleIdx="0" presStyleCnt="4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</dgm:pt>
    <dgm:pt modelId="{15B1FFFF-561A-4A38-9AB9-63088F9D0A62}" type="pres">
      <dgm:prSet presAssocID="{26A38A50-0431-4D9A-AC40-6B39B3E943D7}" presName="sibTrans" presStyleCnt="0"/>
      <dgm:spPr/>
    </dgm:pt>
    <dgm:pt modelId="{4F23AD9B-18C9-4C55-A7AA-A557A3FFF667}" type="pres">
      <dgm:prSet presAssocID="{B5125FC4-3779-4BC7-B9C1-E83FF94EBA97}" presName="comp" presStyleCnt="0"/>
      <dgm:spPr/>
    </dgm:pt>
    <dgm:pt modelId="{0B640E06-A114-4336-84F8-A5A9A7085C3E}" type="pres">
      <dgm:prSet presAssocID="{B5125FC4-3779-4BC7-B9C1-E83FF94EBA97}" presName="rect2" presStyleLbl="node1" presStyleIdx="1" presStyleCnt="4" custLinFactY="10233" custLinFactNeighborX="49872" custLinFactNeighborY="100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438B8EC9-17E0-4699-AF50-62B90976D69F}" type="pres">
      <dgm:prSet presAssocID="{B5125FC4-3779-4BC7-B9C1-E83FF94EBA97}" presName="rect1" presStyleLbl="lnNode1" presStyleIdx="1" presStyleCnt="4" custLinFactY="100000" custLinFactNeighborX="6972" custLinFactNeighborY="133060"/>
      <dgm:spPr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</dgm:pt>
    <dgm:pt modelId="{9067132D-7D9D-47EC-A38D-333E4B9A2EB0}" type="pres">
      <dgm:prSet presAssocID="{179580BE-2301-45C0-840F-25F610729AFF}" presName="sibTrans" presStyleCnt="0"/>
      <dgm:spPr/>
    </dgm:pt>
    <dgm:pt modelId="{A6D8FC02-9A13-45FD-A877-0A217911ECBD}" type="pres">
      <dgm:prSet presAssocID="{DB5AE926-7229-43F4-A3DD-71AA80E56F98}" presName="comp" presStyleCnt="0"/>
      <dgm:spPr/>
    </dgm:pt>
    <dgm:pt modelId="{E6B13F07-E984-4C82-A123-C335524E0BE3}" type="pres">
      <dgm:prSet presAssocID="{DB5AE926-7229-43F4-A3DD-71AA80E56F98}" presName="rect2" presStyleLbl="node1" presStyleIdx="2" presStyleCnt="4" custLinFactY="-18823" custLinFactNeighborX="-50302" custLinFactNeighborY="-100000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35BA36BF-ADD2-4064-9641-FC6544AEB80A}" type="pres">
      <dgm:prSet presAssocID="{DB5AE926-7229-43F4-A3DD-71AA80E56F98}" presName="rect1" presStyleLbl="lnNode1" presStyleIdx="2" presStyleCnt="4" custLinFactNeighborX="0" custLinFactNeighborY="-987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</dgm:pt>
    <dgm:pt modelId="{2840524E-4C9F-4E12-8320-3CC49932E91E}" type="pres">
      <dgm:prSet presAssocID="{8867BD83-9D53-452D-8DCF-69AB1B05E91E}" presName="sibTrans" presStyleCnt="0"/>
      <dgm:spPr/>
    </dgm:pt>
    <dgm:pt modelId="{22F8616F-1CD4-4250-8165-9536C67A7CE7}" type="pres">
      <dgm:prSet presAssocID="{8AB9D3A5-7D76-42E6-A19C-4578154F4D12}" presName="comp" presStyleCnt="0"/>
      <dgm:spPr/>
    </dgm:pt>
    <dgm:pt modelId="{C460096D-58C4-45DC-A740-018BE3A51ADB}" type="pres">
      <dgm:prSet presAssocID="{8AB9D3A5-7D76-42E6-A19C-4578154F4D12}" presName="rect2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CA54AE4-C7D3-4378-A89E-8A5A8AEE8188}" type="pres">
      <dgm:prSet presAssocID="{8AB9D3A5-7D76-42E6-A19C-4578154F4D12}" presName="rect1" presStyleLbl="lnNode1" presStyleIdx="3" presStyleCnt="4" custLinFactY="-100000" custLinFactNeighborX="0" custLinFactNeighborY="-133693"/>
      <dgm:spPr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</dgm:spPr>
    </dgm:pt>
  </dgm:ptLst>
  <dgm:cxnLst>
    <dgm:cxn modelId="{EEB0FC1B-CEE4-4300-AF0A-4FD54DD1D866}" srcId="{067EF06C-C700-42C7-82CF-82E80828B3B0}" destId="{8AB9D3A5-7D76-42E6-A19C-4578154F4D12}" srcOrd="3" destOrd="0" parTransId="{F8D1F6E9-A358-4620-9ADA-CB072D426055}" sibTransId="{779979B3-6BC4-4A61-9E71-F638AE0FB8EC}"/>
    <dgm:cxn modelId="{E1191010-93E9-409D-ACAA-AFA178655E88}" srcId="{067EF06C-C700-42C7-82CF-82E80828B3B0}" destId="{B5125FC4-3779-4BC7-B9C1-E83FF94EBA97}" srcOrd="1" destOrd="0" parTransId="{A79A500E-E62A-47BE-991C-BABEF22DC73E}" sibTransId="{179580BE-2301-45C0-840F-25F610729AFF}"/>
    <dgm:cxn modelId="{AE3706CF-8D74-44CC-B09E-1826C0225C2D}" type="presOf" srcId="{067EF06C-C700-42C7-82CF-82E80828B3B0}" destId="{A0F043DE-46E8-400A-88A9-182AC26388BC}" srcOrd="0" destOrd="0" presId="urn:microsoft.com/office/officeart/2008/layout/AlternatingPictureBlocks"/>
    <dgm:cxn modelId="{949390D4-83AF-4098-A648-8E593AAA8CAF}" srcId="{067EF06C-C700-42C7-82CF-82E80828B3B0}" destId="{673709CC-6E1C-4045-9EC6-52084ADB80B1}" srcOrd="0" destOrd="0" parTransId="{B7C0F432-EAD5-440A-823B-E256C2C2A7DE}" sibTransId="{26A38A50-0431-4D9A-AC40-6B39B3E943D7}"/>
    <dgm:cxn modelId="{5A97CDC8-5775-44BA-BFE8-0524D943A788}" type="presOf" srcId="{673709CC-6E1C-4045-9EC6-52084ADB80B1}" destId="{7C2509C0-4314-433E-8609-5E2E9DB7F84C}" srcOrd="0" destOrd="0" presId="urn:microsoft.com/office/officeart/2008/layout/AlternatingPictureBlocks"/>
    <dgm:cxn modelId="{12DC3451-1D3A-4C9A-BDEB-9E69B36ABC8A}" type="presOf" srcId="{B5125FC4-3779-4BC7-B9C1-E83FF94EBA97}" destId="{0B640E06-A114-4336-84F8-A5A9A7085C3E}" srcOrd="0" destOrd="0" presId="urn:microsoft.com/office/officeart/2008/layout/AlternatingPictureBlocks"/>
    <dgm:cxn modelId="{2719E6E3-AD13-4A61-97B4-6F988572F10A}" type="presOf" srcId="{DB5AE926-7229-43F4-A3DD-71AA80E56F98}" destId="{E6B13F07-E984-4C82-A123-C335524E0BE3}" srcOrd="0" destOrd="0" presId="urn:microsoft.com/office/officeart/2008/layout/AlternatingPictureBlocks"/>
    <dgm:cxn modelId="{36FCA7DF-D9E2-4C83-869D-B05BB6E323C3}" srcId="{067EF06C-C700-42C7-82CF-82E80828B3B0}" destId="{DB5AE926-7229-43F4-A3DD-71AA80E56F98}" srcOrd="2" destOrd="0" parTransId="{53D28D16-D52A-4ECB-B87E-8CF029384FD1}" sibTransId="{8867BD83-9D53-452D-8DCF-69AB1B05E91E}"/>
    <dgm:cxn modelId="{817E7ED8-6360-4430-A098-4AC5C09B754E}" type="presOf" srcId="{8AB9D3A5-7D76-42E6-A19C-4578154F4D12}" destId="{C460096D-58C4-45DC-A740-018BE3A51ADB}" srcOrd="0" destOrd="0" presId="urn:microsoft.com/office/officeart/2008/layout/AlternatingPictureBlocks"/>
    <dgm:cxn modelId="{7CBA65F0-1927-4FA0-8AC5-4FA30FAE9184}" type="presParOf" srcId="{A0F043DE-46E8-400A-88A9-182AC26388BC}" destId="{707047CA-59ED-45CB-9EF3-227307F0D49A}" srcOrd="0" destOrd="0" presId="urn:microsoft.com/office/officeart/2008/layout/AlternatingPictureBlocks"/>
    <dgm:cxn modelId="{CCF949B8-7214-4180-932B-057A948F3C0A}" type="presParOf" srcId="{707047CA-59ED-45CB-9EF3-227307F0D49A}" destId="{7C2509C0-4314-433E-8609-5E2E9DB7F84C}" srcOrd="0" destOrd="0" presId="urn:microsoft.com/office/officeart/2008/layout/AlternatingPictureBlocks"/>
    <dgm:cxn modelId="{DA27E2AE-F44A-4F5D-95A4-DE21E05302E5}" type="presParOf" srcId="{707047CA-59ED-45CB-9EF3-227307F0D49A}" destId="{8C4B67E3-56EE-4AD9-B2AF-86C3CD868685}" srcOrd="1" destOrd="0" presId="urn:microsoft.com/office/officeart/2008/layout/AlternatingPictureBlocks"/>
    <dgm:cxn modelId="{8274310D-EA72-44A1-97C6-FADAD9E183D6}" type="presParOf" srcId="{A0F043DE-46E8-400A-88A9-182AC26388BC}" destId="{15B1FFFF-561A-4A38-9AB9-63088F9D0A62}" srcOrd="1" destOrd="0" presId="urn:microsoft.com/office/officeart/2008/layout/AlternatingPictureBlocks"/>
    <dgm:cxn modelId="{CE1100A7-56D0-47F7-8556-CF9AFF967E9A}" type="presParOf" srcId="{A0F043DE-46E8-400A-88A9-182AC26388BC}" destId="{4F23AD9B-18C9-4C55-A7AA-A557A3FFF667}" srcOrd="2" destOrd="0" presId="urn:microsoft.com/office/officeart/2008/layout/AlternatingPictureBlocks"/>
    <dgm:cxn modelId="{3FD7555E-7760-4E85-8CFE-BCF4B1A3DF6F}" type="presParOf" srcId="{4F23AD9B-18C9-4C55-A7AA-A557A3FFF667}" destId="{0B640E06-A114-4336-84F8-A5A9A7085C3E}" srcOrd="0" destOrd="0" presId="urn:microsoft.com/office/officeart/2008/layout/AlternatingPictureBlocks"/>
    <dgm:cxn modelId="{ECC70E2C-5D0A-4B1B-8C33-B504F6482C7D}" type="presParOf" srcId="{4F23AD9B-18C9-4C55-A7AA-A557A3FFF667}" destId="{438B8EC9-17E0-4699-AF50-62B90976D69F}" srcOrd="1" destOrd="0" presId="urn:microsoft.com/office/officeart/2008/layout/AlternatingPictureBlocks"/>
    <dgm:cxn modelId="{0883A919-7EFC-4ED3-A9ED-CE1CFEB4F2F4}" type="presParOf" srcId="{A0F043DE-46E8-400A-88A9-182AC26388BC}" destId="{9067132D-7D9D-47EC-A38D-333E4B9A2EB0}" srcOrd="3" destOrd="0" presId="urn:microsoft.com/office/officeart/2008/layout/AlternatingPictureBlocks"/>
    <dgm:cxn modelId="{83FE17DC-6F1E-41AA-ACC8-19903BA6C8D1}" type="presParOf" srcId="{A0F043DE-46E8-400A-88A9-182AC26388BC}" destId="{A6D8FC02-9A13-45FD-A877-0A217911ECBD}" srcOrd="4" destOrd="0" presId="urn:microsoft.com/office/officeart/2008/layout/AlternatingPictureBlocks"/>
    <dgm:cxn modelId="{F1ECE7AC-CED1-4E80-8E96-B25B8A5EBBAF}" type="presParOf" srcId="{A6D8FC02-9A13-45FD-A877-0A217911ECBD}" destId="{E6B13F07-E984-4C82-A123-C335524E0BE3}" srcOrd="0" destOrd="0" presId="urn:microsoft.com/office/officeart/2008/layout/AlternatingPictureBlocks"/>
    <dgm:cxn modelId="{8EA3DC78-7D27-4904-8546-F6BAD0731C0E}" type="presParOf" srcId="{A6D8FC02-9A13-45FD-A877-0A217911ECBD}" destId="{35BA36BF-ADD2-4064-9641-FC6544AEB80A}" srcOrd="1" destOrd="0" presId="urn:microsoft.com/office/officeart/2008/layout/AlternatingPictureBlocks"/>
    <dgm:cxn modelId="{874CD032-86E9-41C8-AB63-37FF073771D8}" type="presParOf" srcId="{A0F043DE-46E8-400A-88A9-182AC26388BC}" destId="{2840524E-4C9F-4E12-8320-3CC49932E91E}" srcOrd="5" destOrd="0" presId="urn:microsoft.com/office/officeart/2008/layout/AlternatingPictureBlocks"/>
    <dgm:cxn modelId="{BB6FA2F7-DC7F-48AF-B279-EF631EE3A9F5}" type="presParOf" srcId="{A0F043DE-46E8-400A-88A9-182AC26388BC}" destId="{22F8616F-1CD4-4250-8165-9536C67A7CE7}" srcOrd="6" destOrd="0" presId="urn:microsoft.com/office/officeart/2008/layout/AlternatingPictureBlocks"/>
    <dgm:cxn modelId="{033EA2E6-5978-4AD0-9A47-1FA1BA737CB1}" type="presParOf" srcId="{22F8616F-1CD4-4250-8165-9536C67A7CE7}" destId="{C460096D-58C4-45DC-A740-018BE3A51ADB}" srcOrd="0" destOrd="0" presId="urn:microsoft.com/office/officeart/2008/layout/AlternatingPictureBlocks"/>
    <dgm:cxn modelId="{9361F284-4CCA-45D7-BF3E-DE68D9D8E259}" type="presParOf" srcId="{22F8616F-1CD4-4250-8165-9536C67A7CE7}" destId="{FCA54AE4-C7D3-4378-A89E-8A5A8AEE8188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2509C0-4314-433E-8609-5E2E9DB7F84C}">
      <dsp:nvSpPr>
        <dsp:cNvPr id="0" name=""/>
        <dsp:cNvSpPr/>
      </dsp:nvSpPr>
      <dsp:spPr>
        <a:xfrm>
          <a:off x="977374" y="1195"/>
          <a:ext cx="1929108" cy="872504"/>
        </a:xfrm>
        <a:prstGeom prst="rect">
          <a:avLst/>
        </a:prstGeom>
        <a:gradFill rotWithShape="0">
          <a:gsLst>
            <a:gs pos="0">
              <a:schemeClr val="accent6">
                <a:shade val="5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5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5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800" b="1" kern="1200">
              <a:latin typeface="Calibri" panose="020F0502020204030204" pitchFamily="34" charset="0"/>
            </a:rPr>
            <a:t>AU NORD DE RENNES</a:t>
          </a:r>
        </a:p>
      </dsp:txBody>
      <dsp:txXfrm>
        <a:off x="977374" y="1195"/>
        <a:ext cx="1929108" cy="872504"/>
      </dsp:txXfrm>
    </dsp:sp>
    <dsp:sp modelId="{8C4B67E3-56EE-4AD9-B2AF-86C3CD868685}">
      <dsp:nvSpPr>
        <dsp:cNvPr id="0" name=""/>
        <dsp:cNvSpPr/>
      </dsp:nvSpPr>
      <dsp:spPr>
        <a:xfrm>
          <a:off x="27216" y="1195"/>
          <a:ext cx="863779" cy="872504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0B640E06-A114-4336-84F8-A5A9A7085C3E}">
      <dsp:nvSpPr>
        <dsp:cNvPr id="0" name=""/>
        <dsp:cNvSpPr/>
      </dsp:nvSpPr>
      <dsp:spPr>
        <a:xfrm>
          <a:off x="989301" y="1979451"/>
          <a:ext cx="1929108" cy="872504"/>
        </a:xfrm>
        <a:prstGeom prst="rect">
          <a:avLst/>
        </a:prstGeom>
        <a:gradFill rotWithShape="0">
          <a:gsLst>
            <a:gs pos="0">
              <a:schemeClr val="accent6">
                <a:shade val="50000"/>
                <a:hueOff val="220480"/>
                <a:satOff val="-12163"/>
                <a:lumOff val="2317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50000"/>
                <a:hueOff val="220480"/>
                <a:satOff val="-12163"/>
                <a:lumOff val="2317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50000"/>
                <a:hueOff val="220480"/>
                <a:satOff val="-12163"/>
                <a:lumOff val="2317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lvl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2800" b="1" kern="1200">
              <a:latin typeface="Calibri" panose="020F0502020204030204" pitchFamily="34" charset="0"/>
            </a:rPr>
            <a:t>LE CHMB RECRUTE</a:t>
          </a:r>
        </a:p>
      </dsp:txBody>
      <dsp:txXfrm>
        <a:off x="989301" y="1979451"/>
        <a:ext cx="1929108" cy="872504"/>
      </dsp:txXfrm>
    </dsp:sp>
    <dsp:sp modelId="{438B8EC9-17E0-4699-AF50-62B90976D69F}">
      <dsp:nvSpPr>
        <dsp:cNvPr id="0" name=""/>
        <dsp:cNvSpPr/>
      </dsp:nvSpPr>
      <dsp:spPr>
        <a:xfrm>
          <a:off x="2069920" y="3051123"/>
          <a:ext cx="863779" cy="872504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6B13F07-E984-4C82-A123-C335524E0BE3}">
      <dsp:nvSpPr>
        <dsp:cNvPr id="0" name=""/>
        <dsp:cNvSpPr/>
      </dsp:nvSpPr>
      <dsp:spPr>
        <a:xfrm>
          <a:off x="6994" y="997395"/>
          <a:ext cx="1929108" cy="872504"/>
        </a:xfrm>
        <a:prstGeom prst="rect">
          <a:avLst/>
        </a:prstGeom>
        <a:blipFill dpi="0" rotWithShape="1"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lvl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4000" b="1" kern="1200">
            <a:latin typeface="Calibri" panose="020F0502020204030204" pitchFamily="34" charset="0"/>
          </a:endParaRPr>
        </a:p>
      </dsp:txBody>
      <dsp:txXfrm>
        <a:off x="6994" y="997395"/>
        <a:ext cx="1929108" cy="872504"/>
      </dsp:txXfrm>
    </dsp:sp>
    <dsp:sp modelId="{35BA36BF-ADD2-4064-9641-FC6544AEB80A}">
      <dsp:nvSpPr>
        <dsp:cNvPr id="0" name=""/>
        <dsp:cNvSpPr/>
      </dsp:nvSpPr>
      <dsp:spPr>
        <a:xfrm>
          <a:off x="27216" y="2025520"/>
          <a:ext cx="863779" cy="872504"/>
        </a:xfrm>
        <a:prstGeom prst="rect">
          <a:avLst/>
        </a:prstGeom>
        <a:blipFill>
          <a:blip xmlns:r="http://schemas.openxmlformats.org/officeDocument/2006/relationships" r:embed="rId4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C460096D-58C4-45DC-A740-018BE3A51ADB}">
      <dsp:nvSpPr>
        <dsp:cNvPr id="0" name=""/>
        <dsp:cNvSpPr/>
      </dsp:nvSpPr>
      <dsp:spPr>
        <a:xfrm>
          <a:off x="27216" y="3050599"/>
          <a:ext cx="1929108" cy="872504"/>
        </a:xfrm>
        <a:prstGeom prst="rect">
          <a:avLst/>
        </a:prstGeom>
        <a:blipFill dpi="0" rotWithShape="1"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60020" tIns="160020" rIns="160020" bIns="16002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4200" kern="1200"/>
        </a:p>
      </dsp:txBody>
      <dsp:txXfrm>
        <a:off x="27216" y="3050599"/>
        <a:ext cx="1929108" cy="872504"/>
      </dsp:txXfrm>
    </dsp:sp>
    <dsp:sp modelId="{FCA54AE4-C7D3-4378-A89E-8A5A8AEE8188}">
      <dsp:nvSpPr>
        <dsp:cNvPr id="0" name=""/>
        <dsp:cNvSpPr/>
      </dsp:nvSpPr>
      <dsp:spPr>
        <a:xfrm>
          <a:off x="2042703" y="1011617"/>
          <a:ext cx="863779" cy="872504"/>
        </a:xfrm>
        <a:prstGeom prst="rect">
          <a:avLst/>
        </a:prstGeom>
        <a:blipFill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6000" r="-26000"/>
          </a:stretch>
        </a:blip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470B7A399D04B24BF887B9C6DAF33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491689B-CA2F-4B49-856A-D9A191251E07}"/>
      </w:docPartPr>
      <w:docPartBody>
        <w:p w:rsidR="00A25BE4" w:rsidRDefault="002127BE">
          <w:pPr>
            <w:pStyle w:val="A470B7A399D04B24BF887B9C6DAF3384"/>
          </w:pPr>
          <w:r>
            <w:rPr>
              <w:lang w:bidi="fr-FR"/>
            </w:rPr>
            <w:t>[Rue]</w:t>
          </w:r>
          <w:r>
            <w:rPr>
              <w:lang w:bidi="fr-FR"/>
            </w:rPr>
            <w:br/>
            <w:t>[Code postal, Ville]</w:t>
          </w:r>
          <w:r>
            <w:rPr>
              <w:lang w:bidi="fr-FR"/>
            </w:rPr>
            <w:br/>
            <w:t>[Téléphone]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7BE"/>
    <w:rsid w:val="00027EE8"/>
    <w:rsid w:val="002127BE"/>
    <w:rsid w:val="003D3977"/>
    <w:rsid w:val="00457C48"/>
    <w:rsid w:val="004A4A39"/>
    <w:rsid w:val="00515499"/>
    <w:rsid w:val="00595052"/>
    <w:rsid w:val="005B08F3"/>
    <w:rsid w:val="00932EFD"/>
    <w:rsid w:val="00965CD7"/>
    <w:rsid w:val="00A25BE4"/>
    <w:rsid w:val="00B711BA"/>
    <w:rsid w:val="00C414E6"/>
    <w:rsid w:val="00D53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599B239D91343A58143A0346881D590">
    <w:name w:val="8599B239D91343A58143A0346881D590"/>
  </w:style>
  <w:style w:type="paragraph" w:customStyle="1" w:styleId="69562E66D2684017B29827FC38A93BFC">
    <w:name w:val="69562E66D2684017B29827FC38A93BFC"/>
  </w:style>
  <w:style w:type="paragraph" w:customStyle="1" w:styleId="C935CB1161634D14A6D99EC6F6A57D5B">
    <w:name w:val="C935CB1161634D14A6D99EC6F6A57D5B"/>
  </w:style>
  <w:style w:type="paragraph" w:customStyle="1" w:styleId="17873BE4241D4FE59B43A688DCC23D67">
    <w:name w:val="17873BE4241D4FE59B43A688DCC23D67"/>
  </w:style>
  <w:style w:type="paragraph" w:customStyle="1" w:styleId="E63EF99A1614476D81EF591A90E3D0B9">
    <w:name w:val="E63EF99A1614476D81EF591A90E3D0B9"/>
  </w:style>
  <w:style w:type="paragraph" w:customStyle="1" w:styleId="6E8BA226BC2E4111BF05E7FA8B2107E2">
    <w:name w:val="6E8BA226BC2E4111BF05E7FA8B2107E2"/>
  </w:style>
  <w:style w:type="paragraph" w:customStyle="1" w:styleId="C6B3795436F24D058CB8A01FF15FEFA6">
    <w:name w:val="C6B3795436F24D058CB8A01FF15FEFA6"/>
  </w:style>
  <w:style w:type="paragraph" w:customStyle="1" w:styleId="F609FF67DC7344A4831C3CEADD78DE10">
    <w:name w:val="F609FF67DC7344A4831C3CEADD78DE10"/>
  </w:style>
  <w:style w:type="paragraph" w:customStyle="1" w:styleId="D18A2AD54A5E4F2787A5BC14CD449B69">
    <w:name w:val="D18A2AD54A5E4F2787A5BC14CD449B69"/>
  </w:style>
  <w:style w:type="paragraph" w:customStyle="1" w:styleId="40CB065DACDE48D99701C0BAD522BF54">
    <w:name w:val="40CB065DACDE48D99701C0BAD522BF54"/>
  </w:style>
  <w:style w:type="paragraph" w:customStyle="1" w:styleId="A470B7A399D04B24BF887B9C6DAF3384">
    <w:name w:val="A470B7A399D04B24BF887B9C6DAF3384"/>
  </w:style>
  <w:style w:type="paragraph" w:customStyle="1" w:styleId="62FF0455E50148599792975ADA60D3EF">
    <w:name w:val="62FF0455E50148599792975ADA60D3EF"/>
  </w:style>
  <w:style w:type="paragraph" w:customStyle="1" w:styleId="E0B09A6E9AB0428194BBF90EE82493F1">
    <w:name w:val="E0B09A6E9AB0428194BBF90EE82493F1"/>
  </w:style>
  <w:style w:type="paragraph" w:customStyle="1" w:styleId="C1A7D68D73004D4285BC1FDC033E3884">
    <w:name w:val="C1A7D68D73004D4285BC1FDC033E3884"/>
    <w:rsid w:val="00457C48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8599B239D91343A58143A0346881D590">
    <w:name w:val="8599B239D91343A58143A0346881D590"/>
  </w:style>
  <w:style w:type="paragraph" w:customStyle="1" w:styleId="69562E66D2684017B29827FC38A93BFC">
    <w:name w:val="69562E66D2684017B29827FC38A93BFC"/>
  </w:style>
  <w:style w:type="paragraph" w:customStyle="1" w:styleId="C935CB1161634D14A6D99EC6F6A57D5B">
    <w:name w:val="C935CB1161634D14A6D99EC6F6A57D5B"/>
  </w:style>
  <w:style w:type="paragraph" w:customStyle="1" w:styleId="17873BE4241D4FE59B43A688DCC23D67">
    <w:name w:val="17873BE4241D4FE59B43A688DCC23D67"/>
  </w:style>
  <w:style w:type="paragraph" w:customStyle="1" w:styleId="E63EF99A1614476D81EF591A90E3D0B9">
    <w:name w:val="E63EF99A1614476D81EF591A90E3D0B9"/>
  </w:style>
  <w:style w:type="paragraph" w:customStyle="1" w:styleId="6E8BA226BC2E4111BF05E7FA8B2107E2">
    <w:name w:val="6E8BA226BC2E4111BF05E7FA8B2107E2"/>
  </w:style>
  <w:style w:type="paragraph" w:customStyle="1" w:styleId="C6B3795436F24D058CB8A01FF15FEFA6">
    <w:name w:val="C6B3795436F24D058CB8A01FF15FEFA6"/>
  </w:style>
  <w:style w:type="paragraph" w:customStyle="1" w:styleId="F609FF67DC7344A4831C3CEADD78DE10">
    <w:name w:val="F609FF67DC7344A4831C3CEADD78DE10"/>
  </w:style>
  <w:style w:type="paragraph" w:customStyle="1" w:styleId="D18A2AD54A5E4F2787A5BC14CD449B69">
    <w:name w:val="D18A2AD54A5E4F2787A5BC14CD449B69"/>
  </w:style>
  <w:style w:type="paragraph" w:customStyle="1" w:styleId="40CB065DACDE48D99701C0BAD522BF54">
    <w:name w:val="40CB065DACDE48D99701C0BAD522BF54"/>
  </w:style>
  <w:style w:type="paragraph" w:customStyle="1" w:styleId="A470B7A399D04B24BF887B9C6DAF3384">
    <w:name w:val="A470B7A399D04B24BF887B9C6DAF3384"/>
  </w:style>
  <w:style w:type="paragraph" w:customStyle="1" w:styleId="62FF0455E50148599792975ADA60D3EF">
    <w:name w:val="62FF0455E50148599792975ADA60D3EF"/>
  </w:style>
  <w:style w:type="paragraph" w:customStyle="1" w:styleId="E0B09A6E9AB0428194BBF90EE82493F1">
    <w:name w:val="E0B09A6E9AB0428194BBF90EE82493F1"/>
  </w:style>
  <w:style w:type="paragraph" w:customStyle="1" w:styleId="C1A7D68D73004D4285BC1FDC033E3884">
    <w:name w:val="C1A7D68D73004D4285BC1FDC033E3884"/>
    <w:rsid w:val="00457C48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ummer Business">
      <a:dk1>
        <a:sysClr val="windowText" lastClr="000000"/>
      </a:dk1>
      <a:lt1>
        <a:sysClr val="window" lastClr="FFFFFF"/>
      </a:lt1>
      <a:dk2>
        <a:srgbClr val="333333"/>
      </a:dk2>
      <a:lt2>
        <a:srgbClr val="E6E6E6"/>
      </a:lt2>
      <a:accent1>
        <a:srgbClr val="E03177"/>
      </a:accent1>
      <a:accent2>
        <a:srgbClr val="97C83C"/>
      </a:accent2>
      <a:accent3>
        <a:srgbClr val="EEAE1F"/>
      </a:accent3>
      <a:accent4>
        <a:srgbClr val="EC6814"/>
      </a:accent4>
      <a:accent5>
        <a:srgbClr val="7458AB"/>
      </a:accent5>
      <a:accent6>
        <a:srgbClr val="24A5CD"/>
      </a:accent6>
      <a:hlink>
        <a:srgbClr val="24A5CD"/>
      </a:hlink>
      <a:folHlink>
        <a:srgbClr val="7458AB"/>
      </a:folHlink>
    </a:clrScheme>
    <a:fontScheme name="Summer Business">
      <a:majorFont>
        <a:latin typeface="Arial Black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874112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2012-12-28T17:25:00+00:00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1667140</Value>
    </PublishStatusLookup>
    <APAuthor xmlns="4873beb7-5857-4685-be1f-d57550cc96cc">
      <UserInfo>
        <DisplayName>REDMOND\ncrowell</DisplayName>
        <AccountId>81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TP103988552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24E78C-8A49-4037-80E8-15290F9155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52C5BC1-0F2F-444E-A42E-BD232B7198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5D4FA3A-F622-4F28-A87C-A1CB61383206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4.xml><?xml version="1.0" encoding="utf-8"?>
<ds:datastoreItem xmlns:ds="http://schemas.openxmlformats.org/officeDocument/2006/customXml" ds:itemID="{48B33BB1-EB8B-428E-8FEF-654F68261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Prospectus d’événement saisonnier</Template>
  <TotalTime>82</TotalTime>
  <Pages>1</Pages>
  <Words>210</Words>
  <Characters>1159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Celine Karaszek</dc:creator>
  <cp:lastModifiedBy>Lucille Morel</cp:lastModifiedBy>
  <cp:revision>11</cp:revision>
  <cp:lastPrinted>2019-02-21T11:41:00Z</cp:lastPrinted>
  <dcterms:created xsi:type="dcterms:W3CDTF">2019-09-25T10:45:00Z</dcterms:created>
  <dcterms:modified xsi:type="dcterms:W3CDTF">2020-10-02T10:14:00Z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